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CC" w:rsidRDefault="002A5245" w:rsidP="00D953CC">
      <w:pPr>
        <w:spacing w:after="120"/>
        <w:rPr>
          <w:rFonts w:ascii="Arial" w:hAnsi="Arial" w:cs="Arial"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-369570</wp:posOffset>
                </wp:positionV>
                <wp:extent cx="669925" cy="247650"/>
                <wp:effectExtent l="0" t="0" r="0" b="0"/>
                <wp:wrapSquare wrapText="bothSides"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9F8" w:rsidRPr="00E57D81" w:rsidRDefault="006959F8" w:rsidP="00A178A6">
                            <w:pPr>
                              <w:spacing w:line="288" w:lineRule="auto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</w:t>
                            </w:r>
                            <w:r w:rsidR="007D06B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.07.15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8.15pt;margin-top:-29.1pt;width:52.75pt;height:19.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" filled="f" stroked="f">
                <v:textbox>
                  <w:txbxContent>
                    <w:p w:rsidR="006959F8" w:rsidRPr="00E57D81" w:rsidRDefault="006959F8" w:rsidP="00A178A6">
                      <w:pPr>
                        <w:spacing w:line="288" w:lineRule="auto"/>
                        <w:jc w:val="right"/>
                        <w:rPr>
                          <w:noProof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1</w:t>
                      </w:r>
                      <w:r w:rsidR="007D06B4">
                        <w:rPr>
                          <w:rFonts w:ascii="Arial Narrow" w:hAnsi="Arial Narrow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.07.15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53CC">
        <w:rPr>
          <w:rFonts w:ascii="Arial" w:hAnsi="Arial" w:cs="Arial"/>
          <w:sz w:val="24"/>
          <w:szCs w:val="24"/>
          <w:u w:val="single"/>
        </w:rPr>
        <w:t xml:space="preserve">Zehntausende </w:t>
      </w:r>
      <w:r w:rsidR="0018711A">
        <w:rPr>
          <w:rFonts w:ascii="Arial" w:hAnsi="Arial" w:cs="Arial"/>
          <w:sz w:val="24"/>
          <w:szCs w:val="24"/>
          <w:u w:val="single"/>
        </w:rPr>
        <w:t xml:space="preserve">Ausbildungsplätze </w:t>
      </w:r>
      <w:r w:rsidR="00D953CC">
        <w:rPr>
          <w:rFonts w:ascii="Arial" w:hAnsi="Arial" w:cs="Arial"/>
          <w:sz w:val="24"/>
          <w:szCs w:val="24"/>
          <w:u w:val="single"/>
        </w:rPr>
        <w:t xml:space="preserve"> in NRW unbesetzt / Blumen Risse sucht </w:t>
      </w:r>
      <w:r w:rsidR="0018711A">
        <w:rPr>
          <w:rFonts w:ascii="Arial" w:hAnsi="Arial" w:cs="Arial"/>
          <w:sz w:val="24"/>
          <w:szCs w:val="24"/>
          <w:u w:val="single"/>
        </w:rPr>
        <w:t>Azubis</w:t>
      </w:r>
    </w:p>
    <w:p w:rsidR="001F7265" w:rsidRPr="00F02B96" w:rsidRDefault="0018711A" w:rsidP="00D953CC">
      <w:pPr>
        <w:spacing w:after="120"/>
        <w:rPr>
          <w:rFonts w:ascii="Palatino Linotype" w:hAnsi="Palatino Linotype" w:cs="Arial"/>
          <w:b/>
          <w:sz w:val="46"/>
          <w:szCs w:val="46"/>
        </w:rPr>
      </w:pPr>
      <w:r>
        <w:rPr>
          <w:rFonts w:ascii="Palatino Linotype" w:hAnsi="Palatino Linotype" w:cs="Arial"/>
          <w:b/>
          <w:sz w:val="46"/>
          <w:szCs w:val="46"/>
        </w:rPr>
        <w:t>Endspurt auf dem Weg zur Lehrstelle</w:t>
      </w:r>
      <w:r w:rsidR="00D953CC">
        <w:rPr>
          <w:rFonts w:ascii="Palatino Linotype" w:hAnsi="Palatino Linotype" w:cs="Arial"/>
          <w:b/>
          <w:sz w:val="46"/>
          <w:szCs w:val="46"/>
        </w:rPr>
        <w:t xml:space="preserve"> </w:t>
      </w:r>
    </w:p>
    <w:p w:rsidR="00EB0D31" w:rsidRDefault="002A5245" w:rsidP="001F7265">
      <w:pPr>
        <w:spacing w:after="120" w:line="288" w:lineRule="auto"/>
        <w:ind w:right="2835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67310</wp:posOffset>
                </wp:positionV>
                <wp:extent cx="3695700" cy="4876165"/>
                <wp:effectExtent l="0" t="0" r="0" b="635"/>
                <wp:wrapTight wrapText="bothSides">
                  <wp:wrapPolygon edited="0">
                    <wp:start x="334" y="0"/>
                    <wp:lineTo x="0" y="19240"/>
                    <wp:lineTo x="0" y="21518"/>
                    <wp:lineTo x="21489" y="21518"/>
                    <wp:lineTo x="21489" y="19240"/>
                    <wp:lineTo x="21155" y="0"/>
                    <wp:lineTo x="334" y="0"/>
                  </wp:wrapPolygon>
                </wp:wrapTight>
                <wp:docPr id="12" name="Gruppier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4876165"/>
                          <a:chOff x="6315" y="2641"/>
                          <a:chExt cx="5820" cy="7679"/>
                        </a:xfrm>
                      </wpg:grpSpPr>
                      <pic:pic xmlns:pic="http://schemas.openxmlformats.org/drawingml/2006/picture">
                        <pic:nvPicPr>
                          <pic:cNvPr id="13" name="Picture 36" descr="Azubi_Flo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2641"/>
                            <a:ext cx="5505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315" y="9495"/>
                            <a:ext cx="5820" cy="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9F8" w:rsidRPr="00472283" w:rsidRDefault="006959F8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Blumen Risse trotzt dem Trend und erhöht die Zahl der Auszubildenden. </w:t>
                              </w:r>
                              <w:r w:rsidR="008C4C25" w:rsidRPr="008C4C2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Schon heute </w:t>
                              </w:r>
                              <w:r w:rsidR="008C4C2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gelten</w:t>
                              </w:r>
                              <w:r w:rsidR="008C4C25" w:rsidRPr="008C4C2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die 161 Risse-Filialen </w:t>
                              </w:r>
                              <w:r w:rsidR="008C4C2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als </w:t>
                              </w:r>
                              <w:r w:rsidR="008C4C25" w:rsidRPr="008C4C2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„Insel der Fachkräfte</w:t>
                              </w:r>
                              <w:r w:rsidR="008C4C2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  Fotos</w:t>
                              </w:r>
                              <w:r w:rsidR="008C4C2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(3)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: Blumen Risse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2" o:spid="_x0000_s1027" style="position:absolute;margin-left:226pt;margin-top:5.3pt;width:291pt;height:383.95pt;z-index:-251642368" coordorigin="6315,2641" coordsize="5820,7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alt="Azubi_Florist" style="position:absolute;left:6465;top:2641;width:5505;height: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WZHBAAAA2wAAAA8AAABkcnMvZG93bnJldi54bWxET01rwkAQvRf8D8sI3upGhVJTVxGxpYd6&#10;aLT0OmTHbGxmNmRXTf+9Wyh4m8f7nMWq50ZdqAu1FwOTcQaKpPS2lsrAYf/6+AwqRBSLjRcy8EsB&#10;VsvBwwJz66/ySZciViqFSMjRgIuxzbUOpSPGMPYtSeKOvmOMCXaVth1eUzg3epplT5qxltTgsKWN&#10;o/KnOLMBW+0/2H+dj6X7Pm35NOe3Yjc1ZjTs1y+gIvXxLv53v9s0fwZ/v6QD9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lWZHBAAAA2wAAAA8AAAAAAAAAAAAAAAAAnwIA&#10;AGRycy9kb3ducmV2LnhtbFBLBQYAAAAABAAEAPcAAACNAwAAAAA=&#10;">
                  <v:imagedata r:id="rId10" o:title="Azubi_Florist"/>
                </v:shape>
                <v:shape id="Text Box 37" o:spid="_x0000_s1029" type="#_x0000_t202" style="position:absolute;left:6315;top:9495;width:5820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6959F8" w:rsidRPr="00472283" w:rsidRDefault="006959F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Blumen Risse trotzt dem Trend und erhöht die Zahl der Auszubildenden. </w:t>
                        </w:r>
                        <w:r w:rsidR="008C4C25" w:rsidRPr="008C4C2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Schon heute </w:t>
                        </w:r>
                        <w:r w:rsidR="008C4C2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gelten</w:t>
                        </w:r>
                        <w:r w:rsidR="008C4C25" w:rsidRPr="008C4C2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die 161 Risse-Filialen </w:t>
                        </w:r>
                        <w:r w:rsidR="008C4C2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als </w:t>
                        </w:r>
                        <w:r w:rsidR="008C4C25" w:rsidRPr="008C4C2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„Insel der Fachkräfte</w:t>
                        </w:r>
                        <w:r w:rsidR="008C4C2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.  Fotos</w:t>
                        </w:r>
                        <w:r w:rsidR="008C4C2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(3)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: Blumen Risse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F7265" w:rsidRPr="000F18C2">
        <w:rPr>
          <w:rFonts w:ascii="Arial" w:hAnsi="Arial" w:cs="Arial"/>
          <w:b/>
          <w:sz w:val="8"/>
          <w:szCs w:val="8"/>
        </w:rPr>
        <w:br/>
      </w:r>
      <w:r w:rsidR="00D953CC">
        <w:rPr>
          <w:rFonts w:ascii="Arial" w:hAnsi="Arial" w:cs="Arial"/>
          <w:b/>
        </w:rPr>
        <w:t xml:space="preserve">Endspurt auf dem Weg zur passenden Lehrstelle: Rund 36.600 Ausbildungsplätze waren im Juni in Nordrhein-Westfalen noch unbesetzt, berichtet die Regionaldirektion der Bundesagentur für Arbeit. </w:t>
      </w:r>
      <w:r w:rsidR="0018711A">
        <w:rPr>
          <w:rFonts w:ascii="Arial" w:hAnsi="Arial" w:cs="Arial"/>
          <w:b/>
        </w:rPr>
        <w:t>A</w:t>
      </w:r>
      <w:r w:rsidR="00D953CC">
        <w:rPr>
          <w:rFonts w:ascii="Arial" w:hAnsi="Arial" w:cs="Arial"/>
          <w:b/>
        </w:rPr>
        <w:t xml:space="preserve">uch einer der großen Ausbilder </w:t>
      </w:r>
      <w:r w:rsidR="00EB0D31">
        <w:rPr>
          <w:rFonts w:ascii="Arial" w:hAnsi="Arial" w:cs="Arial"/>
          <w:b/>
        </w:rPr>
        <w:t xml:space="preserve">der Region </w:t>
      </w:r>
      <w:r w:rsidR="00D953CC">
        <w:rPr>
          <w:rFonts w:ascii="Arial" w:hAnsi="Arial" w:cs="Arial"/>
          <w:b/>
        </w:rPr>
        <w:t xml:space="preserve">bietet noch offene Lehrstellen: </w:t>
      </w:r>
      <w:r w:rsidR="00EB0D31">
        <w:rPr>
          <w:rFonts w:ascii="Arial" w:hAnsi="Arial" w:cs="Arial"/>
          <w:b/>
        </w:rPr>
        <w:t xml:space="preserve">Blumen Risse, eines der größten Einzelhandelsunternehmen im deutschen Blumen- und Pflanzenmarkt, will die Zahl seiner Auszubildenden weiter </w:t>
      </w:r>
      <w:r w:rsidR="00075F18">
        <w:rPr>
          <w:rFonts w:ascii="Arial" w:hAnsi="Arial" w:cs="Arial"/>
          <w:b/>
        </w:rPr>
        <w:t>steigern</w:t>
      </w:r>
      <w:r w:rsidR="00EB0D31">
        <w:rPr>
          <w:rFonts w:ascii="Arial" w:hAnsi="Arial" w:cs="Arial"/>
          <w:b/>
        </w:rPr>
        <w:t>.</w:t>
      </w:r>
    </w:p>
    <w:p w:rsidR="00EB0D31" w:rsidRDefault="00EB0D31" w:rsidP="00EB0D31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</w:rPr>
        <w:t xml:space="preserve">Dabei liegt </w:t>
      </w:r>
      <w:r w:rsidR="00C27B14">
        <w:rPr>
          <w:rFonts w:ascii="Arial" w:hAnsi="Arial" w:cs="Arial"/>
        </w:rPr>
        <w:t xml:space="preserve">die Blumen- und Pflanzenkette </w:t>
      </w:r>
      <w:r>
        <w:rPr>
          <w:rFonts w:ascii="Arial" w:hAnsi="Arial" w:cs="Arial"/>
        </w:rPr>
        <w:t xml:space="preserve">mit einer Ausbildungsquote von 18 Prozent schon jetzt weit über dem deutschlandweiten Durchschnitt aller Branchen von 5,6 Prozent. </w:t>
      </w:r>
      <w:r w:rsidR="00C27B14">
        <w:rPr>
          <w:rFonts w:ascii="Arial" w:hAnsi="Arial" w:cs="Arial"/>
        </w:rPr>
        <w:t xml:space="preserve">Das 1.800 Mitarbeiter starke Unternehmen </w:t>
      </w:r>
      <w:r>
        <w:rPr>
          <w:rFonts w:ascii="Arial" w:hAnsi="Arial" w:cs="Arial"/>
        </w:rPr>
        <w:t>übernimmt zudem 8</w:t>
      </w:r>
      <w:r w:rsidRPr="009479D0">
        <w:rPr>
          <w:rFonts w:ascii="Arial" w:hAnsi="Arial" w:cs="Arial"/>
        </w:rPr>
        <w:t xml:space="preserve">0 Prozent </w:t>
      </w:r>
      <w:r>
        <w:rPr>
          <w:rFonts w:ascii="Arial" w:hAnsi="Arial" w:cs="Arial"/>
        </w:rPr>
        <w:t>seiner Auszubildenden.</w:t>
      </w:r>
    </w:p>
    <w:p w:rsidR="00C27B14" w:rsidRDefault="00C27B14" w:rsidP="00C27B14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</w:rPr>
        <w:t>„Unser Ziel ist es, insgesamt 150 Lehrstellen zu besetzen, derzeit sind es rund 120 – angehende Gärtner, Kaufleute, Fachinformatiker und vor allem Floristen“, kündigt Udo Römer</w:t>
      </w:r>
      <w:r w:rsidR="007A312A">
        <w:rPr>
          <w:rFonts w:ascii="Arial" w:hAnsi="Arial" w:cs="Arial"/>
        </w:rPr>
        <w:t xml:space="preserve">, </w:t>
      </w:r>
      <w:r w:rsidR="007A312A" w:rsidRPr="007A312A">
        <w:rPr>
          <w:rFonts w:ascii="Arial" w:hAnsi="Arial" w:cs="Arial"/>
        </w:rPr>
        <w:t>Bereichsleiter Personal für die Blumenläden</w:t>
      </w:r>
      <w:r w:rsidR="007A312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an. </w:t>
      </w:r>
    </w:p>
    <w:p w:rsidR="00075F18" w:rsidRDefault="00075F18" w:rsidP="00075F18">
      <w:pPr>
        <w:spacing w:after="120" w:line="288" w:lineRule="auto"/>
        <w:ind w:right="2835"/>
        <w:rPr>
          <w:rFonts w:ascii="Arial" w:hAnsi="Arial" w:cs="Arial"/>
          <w:b/>
        </w:rPr>
      </w:pPr>
      <w:r>
        <w:rPr>
          <w:rFonts w:ascii="Arial" w:hAnsi="Arial" w:cs="Arial"/>
          <w:b/>
        </w:rPr>
        <w:t>Azubis sind die Fachkräfte von morgen</w:t>
      </w:r>
    </w:p>
    <w:p w:rsidR="00C27B14" w:rsidRDefault="002A5245" w:rsidP="006959F8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548640</wp:posOffset>
                </wp:positionV>
                <wp:extent cx="2545080" cy="1588135"/>
                <wp:effectExtent l="0" t="0" r="26670" b="12065"/>
                <wp:wrapTight wrapText="bothSides">
                  <wp:wrapPolygon edited="0">
                    <wp:start x="0" y="0"/>
                    <wp:lineTo x="0" y="21505"/>
                    <wp:lineTo x="21665" y="21505"/>
                    <wp:lineTo x="21665" y="0"/>
                    <wp:lineTo x="0" y="0"/>
                  </wp:wrapPolygon>
                </wp:wrapTight>
                <wp:docPr id="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5881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9F8" w:rsidRPr="00EE0B6B" w:rsidRDefault="00F26D9E" w:rsidP="00EB22C0">
                            <w:pPr>
                              <w:spacing w:after="120" w:line="288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Rosige A</w:t>
                            </w:r>
                            <w:r w:rsidR="006959F8" w:rsidRPr="00EE0B6B">
                              <w:rPr>
                                <w:rFonts w:ascii="Arial" w:hAnsi="Arial" w:cs="Arial"/>
                                <w:b/>
                              </w:rPr>
                              <w:t xml:space="preserve">ussichten </w:t>
                            </w:r>
                          </w:p>
                          <w:p w:rsidR="006959F8" w:rsidRPr="00F02B96" w:rsidRDefault="006959F8" w:rsidP="00EB22C0">
                            <w:pPr>
                              <w:pStyle w:val="Listenabsatz"/>
                              <w:tabs>
                                <w:tab w:val="left" w:pos="8222"/>
                              </w:tabs>
                              <w:spacing w:after="120" w:line="288" w:lineRule="auto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Schon heute bilden die 161 Risse-Filialen „eine </w:t>
                            </w:r>
                            <w:r w:rsidRPr="00EE0B6B">
                              <w:rPr>
                                <w:rFonts w:ascii="Arial" w:hAnsi="Arial" w:cs="Arial"/>
                              </w:rPr>
                              <w:t>Insel der Fachkräfte</w:t>
                            </w:r>
                            <w:r>
                              <w:rPr>
                                <w:rFonts w:ascii="Arial" w:hAnsi="Arial" w:cs="Arial"/>
                              </w:rPr>
                              <w:t>, denn der Markt ist leergefegt“, beschreibt Erwin Germann, Personal</w:t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  <w:t>berater im Gartenbau. Der Fachverband Deutscher Floristen</w:t>
                            </w:r>
                            <w:r w:rsidRPr="006A54E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betont: „Im ganzen Land sind Floristen sehr gesucht.“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0" type="#_x0000_t202" style="position:absolute;margin-left:302.95pt;margin-top:43.2pt;width:200.4pt;height:125.0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" fillcolor="#ffc" strokecolor="#ff9">
                <v:textbox>
                  <w:txbxContent>
                    <w:p w:rsidR="006959F8" w:rsidRPr="00EE0B6B" w:rsidRDefault="00F26D9E" w:rsidP="00EB22C0">
                      <w:pPr>
                        <w:spacing w:after="120" w:line="288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Rosige A</w:t>
                      </w:r>
                      <w:r w:rsidR="006959F8" w:rsidRPr="00EE0B6B">
                        <w:rPr>
                          <w:rFonts w:ascii="Arial" w:hAnsi="Arial" w:cs="Arial"/>
                          <w:b/>
                        </w:rPr>
                        <w:t xml:space="preserve">ussichten </w:t>
                      </w:r>
                    </w:p>
                    <w:p w:rsidR="006959F8" w:rsidRPr="00F02B96" w:rsidRDefault="006959F8" w:rsidP="00EB22C0">
                      <w:pPr>
                        <w:pStyle w:val="Listenabsatz"/>
                        <w:tabs>
                          <w:tab w:val="left" w:pos="8222"/>
                        </w:tabs>
                        <w:spacing w:after="120" w:line="288" w:lineRule="auto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Schon heute bilden die 161 Risse-Filialen „eine </w:t>
                      </w:r>
                      <w:r w:rsidRPr="00EE0B6B">
                        <w:rPr>
                          <w:rFonts w:ascii="Arial" w:hAnsi="Arial" w:cs="Arial"/>
                        </w:rPr>
                        <w:t>Insel der Fachkräfte</w:t>
                      </w:r>
                      <w:r>
                        <w:rPr>
                          <w:rFonts w:ascii="Arial" w:hAnsi="Arial" w:cs="Arial"/>
                        </w:rPr>
                        <w:t>, denn der Markt ist leergefegt“, beschreibt Erwin Germann, Personal</w:t>
                      </w:r>
                      <w:r>
                        <w:rPr>
                          <w:rFonts w:ascii="Arial" w:hAnsi="Arial" w:cs="Arial"/>
                        </w:rPr>
                        <w:softHyphen/>
                        <w:t>berater im Gartenbau. Der Fachverband Deutscher Floristen</w:t>
                      </w:r>
                      <w:r w:rsidRPr="006A54E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betont: „Im ganzen Land sind Floristen sehr gesucht.“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7B14">
        <w:rPr>
          <w:rFonts w:ascii="Arial" w:hAnsi="Arial" w:cs="Arial"/>
        </w:rPr>
        <w:t xml:space="preserve">Laut Nicola Fink vom „Fachverband Deutscher Floristen“ (FDF) kämpfen viele Unternehmen darum, </w:t>
      </w:r>
      <w:r w:rsidR="00C27B14" w:rsidRPr="00C27B14">
        <w:rPr>
          <w:rFonts w:ascii="Arial" w:hAnsi="Arial" w:cs="Arial"/>
        </w:rPr>
        <w:t>Nachwuchs</w:t>
      </w:r>
      <w:r w:rsidR="00C27B14">
        <w:rPr>
          <w:rFonts w:ascii="Arial" w:hAnsi="Arial" w:cs="Arial"/>
        </w:rPr>
        <w:t xml:space="preserve"> zu finden. „Das ist ein Phänomen, das sich quer durch die Branchen zieht“, beobachtet die Sprecherin des Berufsverbandes, dem bundesweit rund 5.000 Unternehmen angehören. </w:t>
      </w:r>
    </w:p>
    <w:p w:rsidR="00C27B14" w:rsidRDefault="00C27B14" w:rsidP="00C27B14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</w:rPr>
        <w:t xml:space="preserve">„Da möchten wir gegensteuern und so unsere Fachkräfte von morgen sichern“, erklärt </w:t>
      </w:r>
      <w:r w:rsidR="00075F18">
        <w:rPr>
          <w:rFonts w:ascii="Arial" w:hAnsi="Arial" w:cs="Arial"/>
        </w:rPr>
        <w:t>Römer</w:t>
      </w:r>
      <w:r>
        <w:rPr>
          <w:rFonts w:ascii="Arial" w:hAnsi="Arial" w:cs="Arial"/>
        </w:rPr>
        <w:t xml:space="preserve">. Bei einer Ausbildungsdauer von drei Jahren </w:t>
      </w:r>
      <w:r w:rsidR="006959F8">
        <w:rPr>
          <w:rFonts w:ascii="Arial" w:hAnsi="Arial" w:cs="Arial"/>
        </w:rPr>
        <w:t>will man am Firmensitz in Schwerte</w:t>
      </w:r>
      <w:r>
        <w:rPr>
          <w:rFonts w:ascii="Arial" w:hAnsi="Arial" w:cs="Arial"/>
        </w:rPr>
        <w:t xml:space="preserve"> also pro Jahr 50 neue Azubis einstellen. </w:t>
      </w:r>
    </w:p>
    <w:p w:rsidR="000739DB" w:rsidRDefault="000739DB" w:rsidP="00FE33B9">
      <w:pPr>
        <w:spacing w:after="120" w:line="288" w:lineRule="auto"/>
        <w:ind w:right="2835"/>
        <w:rPr>
          <w:rFonts w:ascii="Arial" w:hAnsi="Arial" w:cs="Arial"/>
          <w:b/>
        </w:rPr>
      </w:pPr>
    </w:p>
    <w:p w:rsidR="000739DB" w:rsidRDefault="000739DB" w:rsidP="00FE33B9">
      <w:pPr>
        <w:spacing w:after="120" w:line="288" w:lineRule="auto"/>
        <w:ind w:right="2835"/>
        <w:rPr>
          <w:rFonts w:ascii="Arial" w:hAnsi="Arial" w:cs="Arial"/>
          <w:b/>
        </w:rPr>
      </w:pPr>
    </w:p>
    <w:p w:rsidR="00FE33B9" w:rsidRPr="002E401F" w:rsidRDefault="0028652E" w:rsidP="00FE33B9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1A8A7DD9" wp14:editId="4E0ABBFB">
                <wp:simplePos x="0" y="0"/>
                <wp:positionH relativeFrom="column">
                  <wp:posOffset>3956050</wp:posOffset>
                </wp:positionH>
                <wp:positionV relativeFrom="paragraph">
                  <wp:posOffset>189230</wp:posOffset>
                </wp:positionV>
                <wp:extent cx="2554605" cy="3161030"/>
                <wp:effectExtent l="0" t="0" r="0" b="1270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4605" cy="3161030"/>
                          <a:chOff x="7931" y="2372"/>
                          <a:chExt cx="4023" cy="4978"/>
                        </a:xfrm>
                      </wpg:grpSpPr>
                      <pic:pic xmlns:pic="http://schemas.openxmlformats.org/drawingml/2006/picture">
                        <pic:nvPicPr>
                          <pic:cNvPr id="7" name="Grafik 1" descr="Udo_Roe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3" t="13104" r="6854" b="3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2372"/>
                            <a:ext cx="3797" cy="3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6149"/>
                            <a:ext cx="4023" cy="1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9F8" w:rsidRPr="00FE33B9" w:rsidRDefault="006959F8" w:rsidP="00FE33B9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„Seine“ Azubis</w:t>
                              </w:r>
                              <w:r w:rsidRPr="00FE33B9">
                                <w:rPr>
                                  <w:rFonts w:ascii="Arial" w:hAnsi="Arial" w:cs="Arial"/>
                                  <w:b/>
                                </w:rPr>
                                <w:t xml:space="preserve"> gehören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alljährlich</w:t>
                              </w:r>
                              <w:r w:rsidRPr="00FE33B9">
                                <w:rPr>
                                  <w:rFonts w:ascii="Arial" w:hAnsi="Arial" w:cs="Arial"/>
                                  <w:b/>
                                </w:rPr>
                                <w:t xml:space="preserve"> zu den Jahrgangsbesten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 w:rsidR="009D620F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Udo Römer</w:t>
                              </w:r>
                              <w:r w:rsidR="009D620F">
                                <w:rPr>
                                  <w:rFonts w:ascii="Arial" w:hAnsi="Arial" w:cs="Arial"/>
                                  <w:b/>
                                </w:rPr>
                                <w:t xml:space="preserve"> ist </w:t>
                              </w:r>
                              <w:r w:rsidR="009D620F" w:rsidRPr="009D620F">
                                <w:rPr>
                                  <w:rFonts w:ascii="Arial" w:hAnsi="Arial" w:cs="Arial"/>
                                  <w:b/>
                                </w:rPr>
                                <w:t xml:space="preserve">Bereichsleiter Personal für die Blumenläden </w:t>
                              </w:r>
                              <w:r w:rsidR="009D620F">
                                <w:rPr>
                                  <w:rFonts w:ascii="Arial" w:hAnsi="Arial" w:cs="Arial"/>
                                  <w:b/>
                                </w:rPr>
                                <w:t>bei Blumen Risse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1" style="position:absolute;margin-left:311.5pt;margin-top:14.9pt;width:201.15pt;height:248.9pt;z-index:-251631104" coordorigin="7931,2372" coordsize="4023,4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">
                <v:shape id="Grafik 1" o:spid="_x0000_s1032" type="#_x0000_t75" alt="Udo_Roemer" style="position:absolute;left:8069;top:2372;width:3797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EYjBAAAA2gAAAA8AAABkcnMvZG93bnJldi54bWxEj0trwkAUhfcF/8Nwhe6aiQWjpBlFLELp&#10;yqhIl5fMzQMzd0JmjOm/dwTB5eE8Pk62Hk0rBupdY1nBLIpBEBdWN1wpOB13H0sQziNrbC2Tgn9y&#10;sF5N3jJMtb1xTsPBVyKMsEtRQe19l0rpipoMush2xMErbW/QB9lXUvd4C+OmlZ9xnEiDDQdCjR1t&#10;ayouh6sJEPyd2fn8+y/35fm8bZthT0mp1Pt03HyB8DT6V/jZ/tEKFvC4Em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TEYjBAAAA2gAAAA8AAAAAAAAAAAAAAAAAnwIA&#10;AGRycy9kb3ducmV2LnhtbFBLBQYAAAAABAAEAPcAAACNAwAAAAA=&#10;">
                  <v:imagedata r:id="rId12" o:title="Udo_Roemer" croptop="8588f" cropbottom="21467f" cropleft="7781f" cropright="4492f"/>
                </v:shape>
                <v:shape id="Text Box 31" o:spid="_x0000_s1033" type="#_x0000_t202" style="position:absolute;left:7931;top:6149;width:4023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6959F8" w:rsidRPr="00FE33B9" w:rsidRDefault="006959F8" w:rsidP="00FE33B9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„Seine“ Azubis</w:t>
                        </w:r>
                        <w:r w:rsidRPr="00FE33B9">
                          <w:rPr>
                            <w:rFonts w:ascii="Arial" w:hAnsi="Arial" w:cs="Arial"/>
                            <w:b/>
                          </w:rPr>
                          <w:t xml:space="preserve"> gehören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alljährlich</w:t>
                        </w:r>
                        <w:r w:rsidRPr="00FE33B9">
                          <w:rPr>
                            <w:rFonts w:ascii="Arial" w:hAnsi="Arial" w:cs="Arial"/>
                            <w:b/>
                          </w:rPr>
                          <w:t xml:space="preserve"> zu den Jahrgangsbesten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 w:rsidR="009D620F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Udo Römer</w:t>
                        </w:r>
                        <w:r w:rsidR="009D620F">
                          <w:rPr>
                            <w:rFonts w:ascii="Arial" w:hAnsi="Arial" w:cs="Arial"/>
                            <w:b/>
                          </w:rPr>
                          <w:t xml:space="preserve"> ist </w:t>
                        </w:r>
                        <w:r w:rsidR="009D620F" w:rsidRPr="009D620F">
                          <w:rPr>
                            <w:rFonts w:ascii="Arial" w:hAnsi="Arial" w:cs="Arial"/>
                            <w:b/>
                          </w:rPr>
                          <w:t xml:space="preserve">Bereichsleiter Personal für die Blumenläden </w:t>
                        </w:r>
                        <w:r w:rsidR="009D620F">
                          <w:rPr>
                            <w:rFonts w:ascii="Arial" w:hAnsi="Arial" w:cs="Arial"/>
                            <w:b/>
                          </w:rPr>
                          <w:t>bei Blumen Risse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401F">
        <w:rPr>
          <w:rFonts w:ascii="Arial" w:hAnsi="Arial" w:cs="Arial"/>
          <w:b/>
        </w:rPr>
        <w:t>Bewerber sollten sich sputen</w:t>
      </w:r>
    </w:p>
    <w:p w:rsidR="00146F28" w:rsidRDefault="00075F18" w:rsidP="00146F28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</w:rPr>
        <w:t>Allein</w:t>
      </w:r>
      <w:r w:rsidR="002E401F">
        <w:rPr>
          <w:rFonts w:ascii="Arial" w:hAnsi="Arial" w:cs="Arial"/>
        </w:rPr>
        <w:t xml:space="preserve"> 15 angehende Floristen sucht das Unternehmen noch </w:t>
      </w:r>
      <w:r w:rsidR="006959F8">
        <w:rPr>
          <w:rFonts w:ascii="Arial" w:hAnsi="Arial" w:cs="Arial"/>
        </w:rPr>
        <w:t xml:space="preserve">bis August </w:t>
      </w:r>
      <w:r w:rsidR="002E401F">
        <w:rPr>
          <w:rFonts w:ascii="Arial" w:hAnsi="Arial" w:cs="Arial"/>
        </w:rPr>
        <w:t xml:space="preserve">für seine mehr als </w:t>
      </w:r>
      <w:r w:rsidR="002E401F" w:rsidRPr="000879BD">
        <w:rPr>
          <w:rFonts w:ascii="Arial" w:hAnsi="Arial" w:cs="Arial"/>
        </w:rPr>
        <w:t xml:space="preserve">160 </w:t>
      </w:r>
      <w:r w:rsidR="002E401F">
        <w:rPr>
          <w:rFonts w:ascii="Arial" w:hAnsi="Arial" w:cs="Arial"/>
        </w:rPr>
        <w:t xml:space="preserve">Blumenläden, </w:t>
      </w:r>
      <w:r w:rsidR="002E401F">
        <w:rPr>
          <w:rFonts w:ascii="Arial" w:hAnsi="Arial" w:cs="Arial"/>
        </w:rPr>
        <w:noBreakHyphen/>
        <w:t>märkte und Gartencenter</w:t>
      </w:r>
      <w:r w:rsidR="006959F8">
        <w:rPr>
          <w:rFonts w:ascii="Arial" w:hAnsi="Arial" w:cs="Arial"/>
        </w:rPr>
        <w:t>, davon allein 143</w:t>
      </w:r>
      <w:r w:rsidR="002E401F">
        <w:rPr>
          <w:rFonts w:ascii="Arial" w:hAnsi="Arial" w:cs="Arial"/>
        </w:rPr>
        <w:t xml:space="preserve"> </w:t>
      </w:r>
      <w:r w:rsidR="002E401F" w:rsidRPr="000879BD">
        <w:rPr>
          <w:rFonts w:ascii="Arial" w:hAnsi="Arial" w:cs="Arial"/>
        </w:rPr>
        <w:t>in Nordrhein-Westfalen</w:t>
      </w:r>
      <w:r w:rsidR="006959F8">
        <w:rPr>
          <w:rFonts w:ascii="Arial" w:hAnsi="Arial" w:cs="Arial"/>
        </w:rPr>
        <w:t xml:space="preserve">. </w:t>
      </w:r>
      <w:r w:rsidR="001137F8">
        <w:rPr>
          <w:rFonts w:ascii="Arial" w:hAnsi="Arial" w:cs="Arial"/>
        </w:rPr>
        <w:t xml:space="preserve">„Bewerber sollten einen guten Hauptschulabschluss mitbringen“, rät </w:t>
      </w:r>
      <w:r w:rsidR="00590A1D">
        <w:rPr>
          <w:rFonts w:ascii="Arial" w:hAnsi="Arial" w:cs="Arial"/>
        </w:rPr>
        <w:t xml:space="preserve">Udo </w:t>
      </w:r>
      <w:r w:rsidR="001137F8">
        <w:rPr>
          <w:rFonts w:ascii="Arial" w:hAnsi="Arial" w:cs="Arial"/>
        </w:rPr>
        <w:t xml:space="preserve">Römer: In Mathe und Deutsch eine 3, in Kunst gern die Note 2 auf dem Zeugnis. </w:t>
      </w:r>
    </w:p>
    <w:p w:rsidR="00146F28" w:rsidRPr="002E401F" w:rsidRDefault="00146F28" w:rsidP="00146F28">
      <w:pPr>
        <w:spacing w:after="120" w:line="288" w:lineRule="auto"/>
        <w:ind w:right="2835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</w:t>
      </w:r>
      <w:r w:rsidRPr="002E401F">
        <w:rPr>
          <w:rFonts w:ascii="Arial" w:hAnsi="Arial" w:cs="Arial"/>
          <w:b/>
        </w:rPr>
        <w:t>Erfolgreiche Ausbildung so gut wie garantiert</w:t>
      </w:r>
      <w:r>
        <w:rPr>
          <w:rFonts w:ascii="Arial" w:hAnsi="Arial" w:cs="Arial"/>
          <w:b/>
        </w:rPr>
        <w:t>“</w:t>
      </w:r>
    </w:p>
    <w:p w:rsidR="000D27E8" w:rsidRDefault="00146F28" w:rsidP="001137F8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</w:rPr>
        <w:t>Interesse</w:t>
      </w:r>
      <w:r w:rsidR="00075F18">
        <w:rPr>
          <w:rFonts w:ascii="Arial" w:hAnsi="Arial" w:cs="Arial"/>
        </w:rPr>
        <w:t>nten</w:t>
      </w:r>
      <w:r>
        <w:rPr>
          <w:rFonts w:ascii="Arial" w:hAnsi="Arial" w:cs="Arial"/>
        </w:rPr>
        <w:t xml:space="preserve"> </w:t>
      </w:r>
      <w:r w:rsidR="002E401F">
        <w:rPr>
          <w:rFonts w:ascii="Arial" w:hAnsi="Arial" w:cs="Arial"/>
        </w:rPr>
        <w:t>können sich n</w:t>
      </w:r>
      <w:r w:rsidR="00800672" w:rsidRPr="00380998">
        <w:rPr>
          <w:rFonts w:ascii="Arial" w:hAnsi="Arial" w:cs="Arial"/>
        </w:rPr>
        <w:t xml:space="preserve">och kurzfristig bis </w:t>
      </w:r>
      <w:r w:rsidR="002E401F">
        <w:rPr>
          <w:rFonts w:ascii="Arial" w:hAnsi="Arial" w:cs="Arial"/>
        </w:rPr>
        <w:t>Montag, 20. Juli</w:t>
      </w:r>
      <w:r w:rsidR="00800672" w:rsidRPr="00380998">
        <w:rPr>
          <w:rFonts w:ascii="Arial" w:hAnsi="Arial" w:cs="Arial"/>
        </w:rPr>
        <w:t xml:space="preserve">, bewerben </w:t>
      </w:r>
      <w:r w:rsidR="002E401F">
        <w:rPr>
          <w:rFonts w:ascii="Arial" w:hAnsi="Arial" w:cs="Arial"/>
        </w:rPr>
        <w:t xml:space="preserve">– </w:t>
      </w:r>
      <w:r w:rsidR="00590A1D" w:rsidRPr="00380998">
        <w:rPr>
          <w:rFonts w:ascii="Arial" w:hAnsi="Arial" w:cs="Arial"/>
        </w:rPr>
        <w:t>und</w:t>
      </w:r>
      <w:r w:rsidR="00590A1D">
        <w:rPr>
          <w:rFonts w:ascii="Arial" w:hAnsi="Arial" w:cs="Arial"/>
        </w:rPr>
        <w:t xml:space="preserve"> so höchstwahrscheinlich eine Karriere starten.</w:t>
      </w:r>
      <w:r w:rsidR="008A12BD">
        <w:rPr>
          <w:rFonts w:ascii="Arial" w:hAnsi="Arial" w:cs="Arial"/>
        </w:rPr>
        <w:t xml:space="preserve"> </w:t>
      </w:r>
      <w:r w:rsidR="001137F8">
        <w:rPr>
          <w:rFonts w:ascii="Arial" w:hAnsi="Arial" w:cs="Arial"/>
        </w:rPr>
        <w:t xml:space="preserve">Denn hat es der Schulabgänger ins Unternehmen geschafft, ist eine erfolgreiche Ausbildung so gut wie garantiert, „sofern der Azubi mitzieht und zuverlässig ist“, so Römer. </w:t>
      </w:r>
      <w:r w:rsidR="006959F8">
        <w:rPr>
          <w:rFonts w:ascii="Arial" w:hAnsi="Arial" w:cs="Arial"/>
        </w:rPr>
        <w:t xml:space="preserve">Als </w:t>
      </w:r>
      <w:r w:rsidR="001137F8">
        <w:rPr>
          <w:rFonts w:ascii="Arial" w:hAnsi="Arial" w:cs="Arial"/>
        </w:rPr>
        <w:t xml:space="preserve">Schlüssel dazu </w:t>
      </w:r>
      <w:r w:rsidR="006959F8">
        <w:rPr>
          <w:rFonts w:ascii="Arial" w:hAnsi="Arial" w:cs="Arial"/>
        </w:rPr>
        <w:t xml:space="preserve">gilt </w:t>
      </w:r>
      <w:r w:rsidR="001137F8">
        <w:rPr>
          <w:rFonts w:ascii="Arial" w:hAnsi="Arial" w:cs="Arial"/>
        </w:rPr>
        <w:t xml:space="preserve">das hauseigene </w:t>
      </w:r>
      <w:r w:rsidR="000968B8">
        <w:rPr>
          <w:rFonts w:ascii="Arial" w:hAnsi="Arial" w:cs="Arial"/>
        </w:rPr>
        <w:t>Ausbildung</w:t>
      </w:r>
      <w:r w:rsidR="001137F8">
        <w:rPr>
          <w:rFonts w:ascii="Arial" w:hAnsi="Arial" w:cs="Arial"/>
        </w:rPr>
        <w:t>szentrum in Recklinghausen, ein „absolutes Alleinstellungsmerkmal in der Branche</w:t>
      </w:r>
      <w:r w:rsidR="000D27E8">
        <w:rPr>
          <w:rFonts w:ascii="Arial" w:hAnsi="Arial" w:cs="Arial"/>
        </w:rPr>
        <w:t>.“</w:t>
      </w:r>
      <w:r w:rsidR="001137F8">
        <w:rPr>
          <w:rFonts w:ascii="Arial" w:hAnsi="Arial" w:cs="Arial"/>
        </w:rPr>
        <w:t xml:space="preserve"> </w:t>
      </w:r>
    </w:p>
    <w:p w:rsidR="001137F8" w:rsidRDefault="0028652E" w:rsidP="001137F8">
      <w:pPr>
        <w:spacing w:after="120"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A8542FF" wp14:editId="65682D2A">
                <wp:simplePos x="0" y="0"/>
                <wp:positionH relativeFrom="column">
                  <wp:posOffset>4053205</wp:posOffset>
                </wp:positionH>
                <wp:positionV relativeFrom="paragraph">
                  <wp:posOffset>813435</wp:posOffset>
                </wp:positionV>
                <wp:extent cx="2545080" cy="1250315"/>
                <wp:effectExtent l="0" t="0" r="26670" b="13970"/>
                <wp:wrapSquare wrapText="bothSides"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6B" w:rsidRDefault="00EE0B6B" w:rsidP="00EE0B6B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Ihr Pressetext umfasst </w:t>
                            </w:r>
                          </w:p>
                          <w:p w:rsidR="00EE0B6B" w:rsidRDefault="00EE0B6B" w:rsidP="00EE0B6B">
                            <w:pPr>
                              <w:spacing w:after="8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&gt; </w:t>
                            </w:r>
                            <w:r w:rsidR="002865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402</w:t>
                            </w: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Wörter &gt;&gt; </w:t>
                            </w:r>
                            <w:r w:rsidR="002865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2.973 </w:t>
                            </w: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Zeichen</w:t>
                            </w:r>
                          </w:p>
                          <w:p w:rsidR="00EE0B6B" w:rsidRPr="001E3F68" w:rsidRDefault="00EE0B6B" w:rsidP="00EE0B6B">
                            <w:pPr>
                              <w:spacing w:after="6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&gt;&gt; </w:t>
                            </w: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Foto 1: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Auszubildender in der Floristik</w:t>
                            </w:r>
                          </w:p>
                          <w:p w:rsidR="008B7688" w:rsidRDefault="00EE0B6B" w:rsidP="008B7688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&gt;&gt; Foto 2: </w:t>
                            </w: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Udo Römer,</w:t>
                            </w:r>
                            <w:r w:rsidR="008B768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8B7688" w:rsidRPr="008B768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Bereichsleiter </w:t>
                            </w:r>
                            <w:r w:rsidR="008B768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     </w:t>
                            </w:r>
                          </w:p>
                          <w:p w:rsidR="00EE0B6B" w:rsidRDefault="008B7688" w:rsidP="00EE0B6B">
                            <w:pPr>
                              <w:spacing w:after="6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    </w:t>
                            </w:r>
                            <w:r w:rsidRPr="008B768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Personal für die Blumenläden</w:t>
                            </w:r>
                          </w:p>
                          <w:p w:rsidR="00EE0B6B" w:rsidRDefault="00EE0B6B" w:rsidP="00EE0B6B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&gt;&gt; Foto 3:</w:t>
                            </w: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Ausbildungszentrum Blumen </w:t>
                            </w:r>
                          </w:p>
                          <w:p w:rsidR="00EE0B6B" w:rsidRPr="001E3F68" w:rsidRDefault="00EE0B6B" w:rsidP="0028652E">
                            <w:pPr>
                              <w:spacing w:after="6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    </w:t>
                            </w: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Risse in Recklinghausen</w:t>
                            </w:r>
                          </w:p>
                          <w:p w:rsidR="00EE0B6B" w:rsidRPr="00D53065" w:rsidRDefault="00EE0B6B" w:rsidP="00EE0B6B">
                            <w:pPr>
                              <w:jc w:val="right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1E3F68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Alle Fotos: Blumen Risse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319.15pt;margin-top:64.05pt;width:200.4pt;height:98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" strokecolor="gray [1629]">
                <v:textbox style="mso-fit-shape-to-text:t">
                  <w:txbxContent>
                    <w:p w:rsidR="00EE0B6B" w:rsidRDefault="00EE0B6B" w:rsidP="00EE0B6B">
                      <w:pPr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Ihr Pressetext umfasst </w:t>
                      </w:r>
                    </w:p>
                    <w:p w:rsidR="00EE0B6B" w:rsidRDefault="00EE0B6B" w:rsidP="00EE0B6B">
                      <w:pPr>
                        <w:spacing w:after="80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&gt; </w:t>
                      </w:r>
                      <w:r w:rsidR="0028652E">
                        <w:rPr>
                          <w:rFonts w:ascii="Arial" w:hAnsi="Arial" w:cs="Arial"/>
                          <w:color w:val="595959" w:themeColor="text1" w:themeTint="A6"/>
                        </w:rPr>
                        <w:t>402</w:t>
                      </w: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Wörter &gt;&gt; </w:t>
                      </w:r>
                      <w:r w:rsidR="002865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2.973 </w:t>
                      </w: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>Zeichen</w:t>
                      </w:r>
                    </w:p>
                    <w:p w:rsidR="00EE0B6B" w:rsidRPr="001E3F68" w:rsidRDefault="00EE0B6B" w:rsidP="00EE0B6B">
                      <w:pPr>
                        <w:spacing w:after="60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&gt;&gt; </w:t>
                      </w: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Foto 1: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>Auszubildender in der Floristik</w:t>
                      </w:r>
                    </w:p>
                    <w:p w:rsidR="008B7688" w:rsidRDefault="00EE0B6B" w:rsidP="008B7688">
                      <w:pPr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&gt;&gt; Foto 2: </w:t>
                      </w: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>Udo Römer,</w:t>
                      </w:r>
                      <w:r w:rsidR="008B768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</w:t>
                      </w:r>
                      <w:r w:rsidR="008B7688" w:rsidRPr="008B768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Bereichsleiter </w:t>
                      </w:r>
                      <w:r w:rsidR="008B768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     </w:t>
                      </w:r>
                    </w:p>
                    <w:p w:rsidR="00EE0B6B" w:rsidRDefault="008B7688" w:rsidP="00EE0B6B">
                      <w:pPr>
                        <w:spacing w:after="60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    </w:t>
                      </w:r>
                      <w:r w:rsidRPr="008B7688">
                        <w:rPr>
                          <w:rFonts w:ascii="Arial" w:hAnsi="Arial" w:cs="Arial"/>
                          <w:color w:val="595959" w:themeColor="text1" w:themeTint="A6"/>
                        </w:rPr>
                        <w:t>Personal für die Blumenläden</w:t>
                      </w:r>
                    </w:p>
                    <w:p w:rsidR="00EE0B6B" w:rsidRDefault="00EE0B6B" w:rsidP="00EE0B6B">
                      <w:pPr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>&gt;&gt; Foto 3:</w:t>
                      </w: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Ausbildungszentrum Blumen </w:t>
                      </w:r>
                    </w:p>
                    <w:p w:rsidR="00EE0B6B" w:rsidRPr="001E3F68" w:rsidRDefault="00EE0B6B" w:rsidP="0028652E">
                      <w:pPr>
                        <w:spacing w:after="60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    </w:t>
                      </w: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>Risse in Recklinghausen</w:t>
                      </w:r>
                    </w:p>
                    <w:p w:rsidR="00EE0B6B" w:rsidRPr="00D53065" w:rsidRDefault="00EE0B6B" w:rsidP="00EE0B6B">
                      <w:pPr>
                        <w:jc w:val="right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1E3F68">
                        <w:rPr>
                          <w:rFonts w:ascii="Arial" w:hAnsi="Arial" w:cs="Arial"/>
                          <w:color w:val="595959" w:themeColor="text1" w:themeTint="A6"/>
                        </w:rPr>
                        <w:t>Alle Fotos: Blumen Risse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7F8">
        <w:rPr>
          <w:rFonts w:ascii="Arial" w:hAnsi="Arial" w:cs="Arial"/>
        </w:rPr>
        <w:t xml:space="preserve">Drei </w:t>
      </w:r>
      <w:proofErr w:type="spellStart"/>
      <w:r w:rsidR="001137F8">
        <w:rPr>
          <w:rFonts w:ascii="Arial" w:hAnsi="Arial" w:cs="Arial"/>
        </w:rPr>
        <w:t>Floristmeisterinnen</w:t>
      </w:r>
      <w:proofErr w:type="spellEnd"/>
      <w:r w:rsidR="001137F8">
        <w:rPr>
          <w:rFonts w:ascii="Arial" w:hAnsi="Arial" w:cs="Arial"/>
        </w:rPr>
        <w:t xml:space="preserve"> begleiten dort durch die Ausbildung, bereiten auf Prüfungen vor </w:t>
      </w:r>
      <w:r w:rsidR="00590A1D">
        <w:rPr>
          <w:rFonts w:ascii="Arial" w:hAnsi="Arial" w:cs="Arial"/>
        </w:rPr>
        <w:t>und demonstrieren</w:t>
      </w:r>
      <w:r w:rsidR="001137F8">
        <w:rPr>
          <w:rFonts w:ascii="Arial" w:hAnsi="Arial" w:cs="Arial"/>
        </w:rPr>
        <w:t xml:space="preserve"> die neuesten </w:t>
      </w:r>
      <w:r w:rsidR="003B613C">
        <w:rPr>
          <w:rFonts w:ascii="Arial" w:hAnsi="Arial" w:cs="Arial"/>
        </w:rPr>
        <w:t>Floristik-</w:t>
      </w:r>
      <w:r w:rsidR="001137F8">
        <w:rPr>
          <w:rFonts w:ascii="Arial" w:hAnsi="Arial" w:cs="Arial"/>
        </w:rPr>
        <w:t>Trends</w:t>
      </w:r>
      <w:r w:rsidR="003B613C">
        <w:rPr>
          <w:rFonts w:ascii="Arial" w:hAnsi="Arial" w:cs="Arial"/>
        </w:rPr>
        <w:t xml:space="preserve"> </w:t>
      </w:r>
      <w:r w:rsidR="00924E0B">
        <w:rPr>
          <w:rFonts w:ascii="Arial" w:hAnsi="Arial" w:cs="Arial"/>
        </w:rPr>
        <w:t>– m</w:t>
      </w:r>
      <w:r w:rsidR="001137F8">
        <w:rPr>
          <w:rFonts w:ascii="Arial" w:hAnsi="Arial" w:cs="Arial"/>
        </w:rPr>
        <w:t>indestens einmal im Monat</w:t>
      </w:r>
      <w:r w:rsidR="00924E0B">
        <w:rPr>
          <w:rFonts w:ascii="Arial" w:hAnsi="Arial" w:cs="Arial"/>
        </w:rPr>
        <w:t xml:space="preserve">, </w:t>
      </w:r>
      <w:r w:rsidR="001137F8">
        <w:rPr>
          <w:rFonts w:ascii="Arial" w:hAnsi="Arial" w:cs="Arial"/>
        </w:rPr>
        <w:t>zusätzlich zur Berufsschule. Mit Erfolg: „</w:t>
      </w:r>
      <w:r w:rsidR="00F40FAA">
        <w:rPr>
          <w:rFonts w:ascii="Arial" w:hAnsi="Arial" w:cs="Arial"/>
        </w:rPr>
        <w:t>U</w:t>
      </w:r>
      <w:r w:rsidR="001137F8">
        <w:rPr>
          <w:rFonts w:ascii="Arial" w:hAnsi="Arial" w:cs="Arial"/>
        </w:rPr>
        <w:t xml:space="preserve">nsere Azubis </w:t>
      </w:r>
      <w:r w:rsidR="00F40FAA">
        <w:rPr>
          <w:rFonts w:ascii="Arial" w:hAnsi="Arial" w:cs="Arial"/>
        </w:rPr>
        <w:t>bestehen die</w:t>
      </w:r>
      <w:r w:rsidR="001137F8">
        <w:rPr>
          <w:rFonts w:ascii="Arial" w:hAnsi="Arial" w:cs="Arial"/>
        </w:rPr>
        <w:t xml:space="preserve"> Prüfung ausnahmslos, </w:t>
      </w:r>
      <w:r w:rsidR="003B613C">
        <w:rPr>
          <w:rFonts w:ascii="Arial" w:hAnsi="Arial" w:cs="Arial"/>
        </w:rPr>
        <w:t xml:space="preserve">2014 </w:t>
      </w:r>
      <w:r w:rsidR="001137F8">
        <w:rPr>
          <w:rFonts w:ascii="Arial" w:hAnsi="Arial" w:cs="Arial"/>
        </w:rPr>
        <w:t>mit der hervorragenden Durchschnittsnote von 2,4. Viele gehören zu den Jahrgangsbesten“, berichtet Römer.</w:t>
      </w:r>
    </w:p>
    <w:p w:rsidR="006251E8" w:rsidRDefault="006251E8" w:rsidP="006251E8">
      <w:pPr>
        <w:spacing w:after="120" w:line="288" w:lineRule="auto"/>
        <w:ind w:right="283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Karrierechancen im grünen Markt </w:t>
      </w:r>
    </w:p>
    <w:p w:rsidR="001E570F" w:rsidRDefault="006251E8" w:rsidP="001E570F">
      <w:pPr>
        <w:spacing w:line="288" w:lineRule="auto"/>
        <w:ind w:right="2835"/>
        <w:rPr>
          <w:rFonts w:ascii="Arial" w:hAnsi="Arial" w:cs="Arial"/>
        </w:rPr>
      </w:pPr>
      <w:r>
        <w:rPr>
          <w:rFonts w:ascii="Arial" w:hAnsi="Arial" w:cs="Arial"/>
        </w:rPr>
        <w:t>Und dann wird es erst richtig span</w:t>
      </w:r>
      <w:r w:rsidR="000D27E8">
        <w:rPr>
          <w:rFonts w:ascii="Arial" w:hAnsi="Arial" w:cs="Arial"/>
        </w:rPr>
        <w:t xml:space="preserve">nend, denn: „Wer engagiert ist, </w:t>
      </w:r>
      <w:r>
        <w:rPr>
          <w:rFonts w:ascii="Arial" w:hAnsi="Arial" w:cs="Arial"/>
        </w:rPr>
        <w:t xml:space="preserve">kann schnell Karriere machen und zur Filial-, Bezirks-, oder Regionalleitung aufsteigen“, betont Römer. 33 Prozent aller Führungskräfte </w:t>
      </w:r>
      <w:r w:rsidR="00F40FAA">
        <w:rPr>
          <w:rFonts w:ascii="Arial" w:hAnsi="Arial" w:cs="Arial"/>
        </w:rPr>
        <w:t xml:space="preserve">bei Blumen Risse </w:t>
      </w:r>
      <w:r>
        <w:rPr>
          <w:rFonts w:ascii="Arial" w:hAnsi="Arial" w:cs="Arial"/>
        </w:rPr>
        <w:t xml:space="preserve">haben auch ihre Ausbildung </w:t>
      </w:r>
      <w:r w:rsidR="00D31453">
        <w:rPr>
          <w:rFonts w:ascii="Arial" w:hAnsi="Arial" w:cs="Arial"/>
        </w:rPr>
        <w:t>dort</w:t>
      </w:r>
      <w:r w:rsidR="00F40F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gemacht. </w:t>
      </w:r>
      <w:r w:rsidR="006959F8">
        <w:rPr>
          <w:rFonts w:ascii="Arial" w:hAnsi="Arial" w:cs="Arial"/>
        </w:rPr>
        <w:t>Selbst</w:t>
      </w:r>
      <w:r>
        <w:rPr>
          <w:rFonts w:ascii="Arial" w:hAnsi="Arial" w:cs="Arial"/>
        </w:rPr>
        <w:t xml:space="preserve"> diese Zahl </w:t>
      </w:r>
      <w:r w:rsidR="00D31453">
        <w:rPr>
          <w:rFonts w:ascii="Arial" w:hAnsi="Arial" w:cs="Arial"/>
        </w:rPr>
        <w:t>will man noch</w:t>
      </w:r>
      <w:r>
        <w:rPr>
          <w:rFonts w:ascii="Arial" w:hAnsi="Arial" w:cs="Arial"/>
        </w:rPr>
        <w:t xml:space="preserve"> steige</w:t>
      </w:r>
      <w:r w:rsidR="00D31453">
        <w:rPr>
          <w:rFonts w:ascii="Arial" w:hAnsi="Arial" w:cs="Arial"/>
        </w:rPr>
        <w:t>r</w:t>
      </w:r>
      <w:r>
        <w:rPr>
          <w:rFonts w:ascii="Arial" w:hAnsi="Arial" w:cs="Arial"/>
        </w:rPr>
        <w:t>n: Auf mindestens 50 Prozent.</w:t>
      </w:r>
      <w:r w:rsidR="00417C74">
        <w:rPr>
          <w:rFonts w:ascii="Arial" w:hAnsi="Arial" w:cs="Arial"/>
        </w:rPr>
        <w:t xml:space="preserve"> So wirbt Blumen Risse kontinuierlich auf Ausbildungsmessen und Internetbörsen sowie direkt in den Filialen für die Floristen-Ausbildung.</w:t>
      </w:r>
      <w:bookmarkStart w:id="0" w:name="_GoBack"/>
      <w:bookmarkEnd w:id="0"/>
    </w:p>
    <w:p w:rsidR="00146F28" w:rsidRPr="000D27E8" w:rsidRDefault="00417C74" w:rsidP="000D27E8">
      <w:pPr>
        <w:spacing w:after="120" w:line="288" w:lineRule="auto"/>
        <w:ind w:right="2835"/>
        <w:rPr>
          <w:rFonts w:ascii="Arial" w:hAnsi="Arial" w:cs="Arial"/>
          <w:color w:val="595959" w:themeColor="text1" w:themeTint="A6"/>
        </w:rPr>
      </w:pPr>
      <w:r w:rsidRPr="001E570F">
        <w:rPr>
          <w:rFonts w:ascii="Arial" w:hAnsi="Arial" w:cs="Arial"/>
          <w:color w:val="595959" w:themeColor="text1" w:themeTint="A6"/>
        </w:rPr>
        <w:t>Info zum Bewerbungsverfahren auf</w:t>
      </w:r>
      <w:r w:rsidR="00E9715D" w:rsidRPr="001E570F">
        <w:rPr>
          <w:rFonts w:ascii="Arial" w:hAnsi="Arial" w:cs="Arial"/>
          <w:color w:val="595959" w:themeColor="text1" w:themeTint="A6"/>
        </w:rPr>
        <w:t xml:space="preserve"> </w:t>
      </w:r>
      <w:hyperlink r:id="rId13" w:history="1">
        <w:r w:rsidR="00E9715D" w:rsidRPr="001E570F">
          <w:rPr>
            <w:rStyle w:val="Hyperlink"/>
            <w:rFonts w:ascii="Arial" w:hAnsi="Arial" w:cs="Arial"/>
            <w:color w:val="595959" w:themeColor="text1" w:themeTint="A6"/>
            <w:sz w:val="20"/>
          </w:rPr>
          <w:t>www.blumen-risse.de</w:t>
        </w:r>
      </w:hyperlink>
    </w:p>
    <w:p w:rsidR="00146F28" w:rsidRDefault="00146F28" w:rsidP="0097210F">
      <w:pPr>
        <w:spacing w:line="288" w:lineRule="auto"/>
        <w:rPr>
          <w:rFonts w:ascii="Arial" w:hAnsi="Arial" w:cs="Arial"/>
          <w:i/>
          <w:color w:val="404040"/>
          <w:sz w:val="18"/>
          <w:szCs w:val="18"/>
        </w:rPr>
      </w:pPr>
    </w:p>
    <w:p w:rsidR="0097210F" w:rsidRPr="00EE1F88" w:rsidRDefault="002A5245" w:rsidP="0097210F">
      <w:pPr>
        <w:spacing w:line="288" w:lineRule="auto"/>
        <w:rPr>
          <w:rFonts w:ascii="Arial" w:hAnsi="Arial" w:cs="Arial"/>
          <w:i/>
          <w:color w:val="40404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736600</wp:posOffset>
                </wp:positionV>
                <wp:extent cx="5832475" cy="1438275"/>
                <wp:effectExtent l="0" t="0" r="15875" b="28575"/>
                <wp:wrapTight wrapText="bothSides">
                  <wp:wrapPolygon edited="0">
                    <wp:start x="0" y="0"/>
                    <wp:lineTo x="0" y="21743"/>
                    <wp:lineTo x="21588" y="21743"/>
                    <wp:lineTo x="21588" y="0"/>
                    <wp:lineTo x="0" y="0"/>
                  </wp:wrapPolygon>
                </wp:wrapTight>
                <wp:docPr id="4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1438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9F8" w:rsidRPr="00924E0B" w:rsidRDefault="006959F8" w:rsidP="003E2706">
                            <w:pPr>
                              <w:spacing w:after="120" w:line="288" w:lineRule="auto"/>
                              <w:rPr>
                                <w:rFonts w:ascii="Arial" w:hAnsi="Arial" w:cs="Arial"/>
                              </w:rPr>
                            </w:pPr>
                            <w:r w:rsidRPr="00924E0B">
                              <w:rPr>
                                <w:rFonts w:ascii="Arial" w:hAnsi="Arial" w:cs="Arial"/>
                                <w:b/>
                              </w:rPr>
                              <w:t>Ausbildungsoffensive</w:t>
                            </w:r>
                            <w:r w:rsidRPr="00924E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959F8" w:rsidRPr="00924E0B" w:rsidRDefault="006959F8" w:rsidP="00924E0B">
                            <w:pPr>
                              <w:spacing w:after="120" w:line="288" w:lineRule="auto"/>
                              <w:rPr>
                                <w:rFonts w:ascii="Arial" w:hAnsi="Arial" w:cs="Arial"/>
                              </w:rPr>
                            </w:pPr>
                            <w:r w:rsidRPr="00924E0B">
                              <w:rPr>
                                <w:rFonts w:ascii="Arial" w:hAnsi="Arial" w:cs="Arial"/>
                              </w:rPr>
                              <w:t xml:space="preserve">Laut Nicola Fink vom „Fachverband Deutscher Floristen“ (FDF) </w:t>
                            </w:r>
                            <w:r>
                              <w:rPr>
                                <w:rFonts w:ascii="Arial" w:hAnsi="Arial" w:cs="Arial"/>
                              </w:rPr>
                              <w:t>unterschätzen viele Bewerber die Anforderungen an den Beruf: „</w:t>
                            </w:r>
                            <w:r w:rsidRPr="001137F8">
                              <w:rPr>
                                <w:rFonts w:ascii="Arial" w:hAnsi="Arial" w:cs="Arial"/>
                              </w:rPr>
                              <w:t>Naturliebhaber sein und Blumen lieben reicht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nicht aus. Der Beruf Florist ist vielseitiger.“ Für</w:t>
                            </w:r>
                            <w:r w:rsidRPr="001137F8">
                              <w:rPr>
                                <w:rFonts w:ascii="Arial" w:hAnsi="Arial" w:cs="Arial"/>
                              </w:rPr>
                              <w:t xml:space="preserve"> blumige Inszenierungen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brauche man neben dem handwerklichen Geschick </w:t>
                            </w:r>
                            <w:r w:rsidRPr="001137F8">
                              <w:rPr>
                                <w:rFonts w:ascii="Arial" w:hAnsi="Arial" w:cs="Arial"/>
                              </w:rPr>
                              <w:t xml:space="preserve">ein Gespür für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Kunden und </w:t>
                            </w:r>
                            <w:r w:rsidRPr="001137F8">
                              <w:rPr>
                                <w:rFonts w:ascii="Arial" w:hAnsi="Arial" w:cs="Arial"/>
                              </w:rPr>
                              <w:t>Trends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1137F8">
                              <w:rPr>
                                <w:rFonts w:ascii="Arial" w:hAnsi="Arial" w:cs="Arial"/>
                              </w:rPr>
                              <w:t xml:space="preserve"> muss ka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lkulieren und verkaufen können. </w:t>
                            </w:r>
                            <w:r w:rsidRPr="00924E0B">
                              <w:rPr>
                                <w:rFonts w:ascii="Arial" w:hAnsi="Arial" w:cs="Arial"/>
                              </w:rPr>
                              <w:t>Der FDF wirbt mit einer Ausbildungsoffensive für das facettenreiche Berufsbild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„Florist“: K</w:t>
                            </w:r>
                            <w:r w:rsidRPr="00924E0B">
                              <w:rPr>
                                <w:rFonts w:ascii="Arial" w:hAnsi="Arial" w:cs="Arial"/>
                              </w:rPr>
                              <w:t xml:space="preserve">ostenlose </w:t>
                            </w:r>
                            <w:r w:rsidRPr="00B5797E">
                              <w:rPr>
                                <w:rFonts w:ascii="Arial" w:hAnsi="Arial" w:cs="Arial"/>
                              </w:rPr>
                              <w:t>Ausbildungsplatzbörse</w:t>
                            </w:r>
                            <w:r w:rsidRPr="00924E0B">
                              <w:rPr>
                                <w:rFonts w:ascii="Arial" w:hAnsi="Arial" w:cs="Arial"/>
                              </w:rPr>
                              <w:t xml:space="preserve"> auf </w:t>
                            </w:r>
                            <w:hyperlink r:id="rId14" w:history="1">
                              <w:r w:rsidRPr="00924E0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www.fdf.de</w:t>
                              </w:r>
                            </w:hyperlink>
                            <w:r w:rsidRPr="00924E0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5" type="#_x0000_t202" style="position:absolute;margin-left:-3.95pt;margin-top:58pt;width:459.25pt;height:113.2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" fillcolor="#ffc" strokecolor="#ff9">
                <v:textbox>
                  <w:txbxContent>
                    <w:p w:rsidR="006959F8" w:rsidRPr="00924E0B" w:rsidRDefault="006959F8" w:rsidP="003E2706">
                      <w:pPr>
                        <w:spacing w:after="120" w:line="288" w:lineRule="auto"/>
                        <w:rPr>
                          <w:rFonts w:ascii="Arial" w:hAnsi="Arial" w:cs="Arial"/>
                        </w:rPr>
                      </w:pPr>
                      <w:r w:rsidRPr="00924E0B">
                        <w:rPr>
                          <w:rFonts w:ascii="Arial" w:hAnsi="Arial" w:cs="Arial"/>
                          <w:b/>
                        </w:rPr>
                        <w:t>Ausbildungsoffensive</w:t>
                      </w:r>
                      <w:r w:rsidRPr="00924E0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959F8" w:rsidRPr="00924E0B" w:rsidRDefault="006959F8" w:rsidP="00924E0B">
                      <w:pPr>
                        <w:spacing w:after="120" w:line="288" w:lineRule="auto"/>
                        <w:rPr>
                          <w:rFonts w:ascii="Arial" w:hAnsi="Arial" w:cs="Arial"/>
                        </w:rPr>
                      </w:pPr>
                      <w:r w:rsidRPr="00924E0B">
                        <w:rPr>
                          <w:rFonts w:ascii="Arial" w:hAnsi="Arial" w:cs="Arial"/>
                        </w:rPr>
                        <w:t xml:space="preserve">Laut Nicola Fink vom „Fachverband Deutscher Floristen“ (FDF) </w:t>
                      </w:r>
                      <w:r>
                        <w:rPr>
                          <w:rFonts w:ascii="Arial" w:hAnsi="Arial" w:cs="Arial"/>
                        </w:rPr>
                        <w:t>unterschätzen viele Bewerber die Anforderungen an den Beruf: „</w:t>
                      </w:r>
                      <w:r w:rsidRPr="001137F8">
                        <w:rPr>
                          <w:rFonts w:ascii="Arial" w:hAnsi="Arial" w:cs="Arial"/>
                        </w:rPr>
                        <w:t>Naturliebhaber sein und Blumen lieben reicht</w:t>
                      </w:r>
                      <w:r>
                        <w:rPr>
                          <w:rFonts w:ascii="Arial" w:hAnsi="Arial" w:cs="Arial"/>
                        </w:rPr>
                        <w:t xml:space="preserve"> nicht aus. Der Beruf Florist ist vielseitiger.“ Für</w:t>
                      </w:r>
                      <w:r w:rsidRPr="001137F8">
                        <w:rPr>
                          <w:rFonts w:ascii="Arial" w:hAnsi="Arial" w:cs="Arial"/>
                        </w:rPr>
                        <w:t xml:space="preserve"> blumige Inszenierungen </w:t>
                      </w:r>
                      <w:r>
                        <w:rPr>
                          <w:rFonts w:ascii="Arial" w:hAnsi="Arial" w:cs="Arial"/>
                        </w:rPr>
                        <w:t xml:space="preserve">brauche man neben dem handwerklichen Geschick </w:t>
                      </w:r>
                      <w:r w:rsidRPr="001137F8">
                        <w:rPr>
                          <w:rFonts w:ascii="Arial" w:hAnsi="Arial" w:cs="Arial"/>
                        </w:rPr>
                        <w:t xml:space="preserve">ein Gespür für </w:t>
                      </w:r>
                      <w:r>
                        <w:rPr>
                          <w:rFonts w:ascii="Arial" w:hAnsi="Arial" w:cs="Arial"/>
                        </w:rPr>
                        <w:t xml:space="preserve">Kunden und </w:t>
                      </w:r>
                      <w:r w:rsidRPr="001137F8">
                        <w:rPr>
                          <w:rFonts w:ascii="Arial" w:hAnsi="Arial" w:cs="Arial"/>
                        </w:rPr>
                        <w:t>Trends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1137F8">
                        <w:rPr>
                          <w:rFonts w:ascii="Arial" w:hAnsi="Arial" w:cs="Arial"/>
                        </w:rPr>
                        <w:t xml:space="preserve"> muss ka</w:t>
                      </w:r>
                      <w:r>
                        <w:rPr>
                          <w:rFonts w:ascii="Arial" w:hAnsi="Arial" w:cs="Arial"/>
                        </w:rPr>
                        <w:t xml:space="preserve">lkulieren und verkaufen können. </w:t>
                      </w:r>
                      <w:r w:rsidRPr="00924E0B">
                        <w:rPr>
                          <w:rFonts w:ascii="Arial" w:hAnsi="Arial" w:cs="Arial"/>
                        </w:rPr>
                        <w:t>Der FDF wirbt mit einer Ausbildungsoffensive für das facettenreiche Berufsbild</w:t>
                      </w:r>
                      <w:r>
                        <w:rPr>
                          <w:rFonts w:ascii="Arial" w:hAnsi="Arial" w:cs="Arial"/>
                        </w:rPr>
                        <w:t xml:space="preserve"> „Florist“: K</w:t>
                      </w:r>
                      <w:r w:rsidRPr="00924E0B">
                        <w:rPr>
                          <w:rFonts w:ascii="Arial" w:hAnsi="Arial" w:cs="Arial"/>
                        </w:rPr>
                        <w:t xml:space="preserve">ostenlose </w:t>
                      </w:r>
                      <w:r w:rsidRPr="00B5797E">
                        <w:rPr>
                          <w:rFonts w:ascii="Arial" w:hAnsi="Arial" w:cs="Arial"/>
                        </w:rPr>
                        <w:t>Ausbildungsplatzbörse</w:t>
                      </w:r>
                      <w:r w:rsidRPr="00924E0B">
                        <w:rPr>
                          <w:rFonts w:ascii="Arial" w:hAnsi="Arial" w:cs="Arial"/>
                        </w:rPr>
                        <w:t xml:space="preserve"> auf </w:t>
                      </w:r>
                      <w:hyperlink r:id="rId15" w:history="1">
                        <w:r w:rsidRPr="00924E0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</w:rPr>
                          <w:t>www.fdf.de</w:t>
                        </w:r>
                      </w:hyperlink>
                      <w:r w:rsidRPr="00924E0B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210F" w:rsidRPr="00EE1F88">
        <w:rPr>
          <w:rFonts w:ascii="Arial" w:hAnsi="Arial" w:cs="Arial"/>
          <w:i/>
          <w:color w:val="404040"/>
          <w:sz w:val="18"/>
          <w:szCs w:val="18"/>
        </w:rPr>
        <w:t xml:space="preserve">In über 40 Jahren ist Blumen Risse zu einem der größten Einzelhandelsunternehmen im deutschen Blumen- und Pflanzenmarkt gewachsen. An mehr als 160 Standorten in </w:t>
      </w:r>
      <w:r w:rsidR="003A6AF1">
        <w:rPr>
          <w:rFonts w:ascii="Arial" w:hAnsi="Arial" w:cs="Arial"/>
          <w:i/>
          <w:color w:val="404040"/>
          <w:sz w:val="18"/>
          <w:szCs w:val="18"/>
        </w:rPr>
        <w:t>NRW,</w:t>
      </w:r>
      <w:r w:rsidR="0097210F" w:rsidRPr="00EE1F88">
        <w:rPr>
          <w:rFonts w:ascii="Arial" w:hAnsi="Arial" w:cs="Arial"/>
          <w:i/>
          <w:color w:val="404040"/>
          <w:sz w:val="18"/>
          <w:szCs w:val="18"/>
        </w:rPr>
        <w:t xml:space="preserve"> Niedersachsen, Hessen und Rheinland-Pfalz legt man Wert auf Ausbildung, Service und Beratung. In der Logistik achtet man auf kurze Wege und „regionale Produkte“ zugunsten von Umwelt  und Frische. </w:t>
      </w:r>
      <w:hyperlink r:id="rId16" w:history="1">
        <w:r w:rsidR="0097210F" w:rsidRPr="00EE1F88">
          <w:rPr>
            <w:rStyle w:val="Hyperlink"/>
            <w:rFonts w:ascii="Arial" w:hAnsi="Arial" w:cs="Arial"/>
            <w:i/>
            <w:color w:val="404040"/>
            <w:sz w:val="18"/>
            <w:szCs w:val="18"/>
          </w:rPr>
          <w:t>www.blumen-risse.de</w:t>
        </w:r>
      </w:hyperlink>
      <w:r w:rsidR="0097210F" w:rsidRPr="00EE1F88">
        <w:rPr>
          <w:rFonts w:ascii="Arial" w:hAnsi="Arial" w:cs="Arial"/>
          <w:i/>
          <w:color w:val="404040"/>
          <w:sz w:val="18"/>
          <w:szCs w:val="18"/>
        </w:rPr>
        <w:t xml:space="preserve"> </w:t>
      </w:r>
    </w:p>
    <w:p w:rsidR="0016549C" w:rsidRDefault="002A5245" w:rsidP="00175DB7">
      <w:pPr>
        <w:spacing w:after="120" w:line="288" w:lineRule="auto"/>
        <w:ind w:right="2835"/>
        <w:rPr>
          <w:rFonts w:ascii="Arial" w:hAnsi="Arial" w:cs="Arial"/>
          <w:color w:val="7F7F7F"/>
        </w:rPr>
      </w:pPr>
      <w:r>
        <w:rPr>
          <w:rFonts w:ascii="Arial" w:hAnsi="Arial" w:cs="Arial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4219575</wp:posOffset>
                </wp:positionV>
                <wp:extent cx="6010275" cy="415925"/>
                <wp:effectExtent l="0" t="0" r="9525" b="3175"/>
                <wp:wrapTight wrapText="bothSides">
                  <wp:wrapPolygon edited="0">
                    <wp:start x="0" y="0"/>
                    <wp:lineTo x="0" y="20776"/>
                    <wp:lineTo x="21566" y="20776"/>
                    <wp:lineTo x="21566" y="0"/>
                    <wp:lineTo x="0" y="0"/>
                  </wp:wrapPolygon>
                </wp:wrapTight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9F8" w:rsidRDefault="006959F8" w:rsidP="000968B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Bundesweit einzigartig: Das Ausbildungszentrum von Blumen Risse in Recklinghausen. </w:t>
                            </w:r>
                          </w:p>
                          <w:p w:rsidR="006959F8" w:rsidRDefault="006959F8" w:rsidP="001E3F6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Fotos (3): Blumen Risse.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36" type="#_x0000_t202" style="position:absolute;margin-left:-5.55pt;margin-top:332.25pt;width:473.25pt;height:32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" stroked="f">
                <v:textbox>
                  <w:txbxContent>
                    <w:p w:rsidR="006959F8" w:rsidRDefault="006959F8" w:rsidP="000968B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Bundesweit einzigartig: Das Ausbildungszentrum von Blumen Risse in Recklinghausen. </w:t>
                      </w:r>
                    </w:p>
                    <w:p w:rsidR="006959F8" w:rsidRDefault="006959F8" w:rsidP="001E3F68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Fotos (3): Blumen Risse.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3F68">
        <w:rPr>
          <w:rFonts w:ascii="Arial" w:hAnsi="Arial" w:cs="Arial"/>
          <w:noProof/>
          <w:color w:val="7F7F7F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19050</wp:posOffset>
            </wp:positionV>
            <wp:extent cx="5905500" cy="4200525"/>
            <wp:effectExtent l="19050" t="0" r="0" b="0"/>
            <wp:wrapTight wrapText="bothSides">
              <wp:wrapPolygon edited="0">
                <wp:start x="-70" y="0"/>
                <wp:lineTo x="-70" y="21551"/>
                <wp:lineTo x="21600" y="21551"/>
                <wp:lineTo x="21600" y="0"/>
                <wp:lineTo x="-70" y="0"/>
              </wp:wrapPolygon>
            </wp:wrapTight>
            <wp:docPr id="3" name="Bild 1" descr="N:\Geschäft\Gesch grün\Blumen Risse\Fotos\Fotos Risse\Azubis_gesucht\Schulung_Kran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N:\Geschäft\Gesch grün\Blumen Risse\Fotos\Fotos Risse\Azubis_gesucht\Schulung_Kran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15" r="18081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F68" w:rsidRDefault="001E3F68" w:rsidP="001E3F68">
      <w:pPr>
        <w:rPr>
          <w:rFonts w:ascii="Arial" w:hAnsi="Arial" w:cs="Arial"/>
          <w:color w:val="595959" w:themeColor="text1" w:themeTint="A6"/>
        </w:rPr>
      </w:pPr>
    </w:p>
    <w:sectPr w:rsidR="001E3F68" w:rsidSect="00BE09C4">
      <w:headerReference w:type="default" r:id="rId18"/>
      <w:footerReference w:type="even" r:id="rId19"/>
      <w:footerReference w:type="default" r:id="rId20"/>
      <w:pgSz w:w="12242" w:h="15842"/>
      <w:pgMar w:top="1134" w:right="1701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9F8" w:rsidRDefault="006959F8">
      <w:r>
        <w:separator/>
      </w:r>
    </w:p>
  </w:endnote>
  <w:endnote w:type="continuationSeparator" w:id="0">
    <w:p w:rsidR="006959F8" w:rsidRDefault="0069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9F8" w:rsidRDefault="0094710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959F8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959F8">
      <w:rPr>
        <w:rStyle w:val="Seitenzahl"/>
        <w:noProof/>
      </w:rPr>
      <w:t>1</w:t>
    </w:r>
    <w:r>
      <w:rPr>
        <w:rStyle w:val="Seitenzahl"/>
      </w:rPr>
      <w:fldChar w:fldCharType="end"/>
    </w:r>
  </w:p>
  <w:p w:rsidR="006959F8" w:rsidRDefault="006959F8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9F8" w:rsidRPr="000936C8" w:rsidRDefault="006959F8" w:rsidP="00C739F6">
    <w:pPr>
      <w:pStyle w:val="Kopfzeile"/>
      <w:framePr w:w="8626" w:wrap="around" w:vAnchor="text" w:hAnchor="page" w:x="1591" w:y="-636"/>
      <w:tabs>
        <w:tab w:val="clear" w:pos="4536"/>
        <w:tab w:val="clear" w:pos="9072"/>
      </w:tabs>
      <w:rPr>
        <w:rFonts w:ascii="Arial Narrow" w:hAnsi="Arial Narrow"/>
        <w:color w:val="333333"/>
      </w:rPr>
    </w:pPr>
    <w:r w:rsidRPr="000936C8">
      <w:rPr>
        <w:rFonts w:ascii="Arial Narrow" w:hAnsi="Arial Narrow"/>
        <w:color w:val="808080"/>
      </w:rPr>
      <w:t xml:space="preserve">PURE </w:t>
    </w:r>
    <w:r>
      <w:rPr>
        <w:rFonts w:ascii="Arial Narrow" w:hAnsi="Arial Narrow"/>
        <w:color w:val="808080"/>
      </w:rPr>
      <w:t xml:space="preserve">Public Relations </w:t>
    </w:r>
    <w:r w:rsidRPr="000936C8">
      <w:rPr>
        <w:rFonts w:ascii="Arial Narrow" w:hAnsi="Arial Narrow"/>
        <w:color w:val="FFCC99"/>
      </w:rPr>
      <w:sym w:font="Symbol" w:char="F0B7"/>
    </w:r>
    <w:r w:rsidRPr="000936C8">
      <w:rPr>
        <w:rFonts w:ascii="Arial Narrow" w:hAnsi="Arial Narrow"/>
        <w:color w:val="333333"/>
      </w:rPr>
      <w:t xml:space="preserve"> </w:t>
    </w:r>
    <w:smartTag w:uri="urn:schemas-microsoft-com:office:smarttags" w:element="PersonName">
      <w:r w:rsidRPr="000936C8">
        <w:rPr>
          <w:rFonts w:ascii="Arial Narrow" w:hAnsi="Arial Narrow"/>
          <w:color w:val="808080"/>
        </w:rPr>
        <w:t xml:space="preserve">Marlis </w:t>
      </w:r>
      <w:smartTag w:uri="urn:schemas-microsoft-com:office:smarttags" w:element="PersonName">
        <w:r w:rsidRPr="000936C8">
          <w:rPr>
            <w:rFonts w:ascii="Arial Narrow" w:hAnsi="Arial Narrow"/>
            <w:color w:val="808080"/>
          </w:rPr>
          <w:t>Gregg</w:t>
        </w:r>
      </w:smartTag>
    </w:smartTag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FFCC99"/>
      </w:rPr>
      <w:sym w:font="Symbol" w:char="F0B7"/>
    </w:r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808080"/>
      </w:rPr>
      <w:t>Südblick 5</w:t>
    </w:r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FFCC99"/>
      </w:rPr>
      <w:sym w:font="Symbol" w:char="F0B7"/>
    </w:r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808080"/>
      </w:rPr>
      <w:t>44339 Dortmund</w:t>
    </w:r>
  </w:p>
  <w:p w:rsidR="006959F8" w:rsidRPr="000936C8" w:rsidRDefault="006959F8" w:rsidP="00C739F6">
    <w:pPr>
      <w:pStyle w:val="Fuzeile"/>
      <w:framePr w:w="8626" w:wrap="around" w:vAnchor="text" w:hAnchor="page" w:x="1591" w:y="-636"/>
      <w:rPr>
        <w:rStyle w:val="Seitenzahl"/>
        <w:rFonts w:ascii="Arial Narrow" w:hAnsi="Arial Narrow"/>
      </w:rPr>
    </w:pPr>
    <w:r w:rsidRPr="000936C8">
      <w:rPr>
        <w:rFonts w:ascii="Arial Narrow" w:hAnsi="Arial Narrow"/>
        <w:color w:val="808080"/>
      </w:rPr>
      <w:t xml:space="preserve">Tel </w:t>
    </w:r>
    <w:r>
      <w:rPr>
        <w:rFonts w:ascii="Arial Narrow" w:hAnsi="Arial Narrow"/>
        <w:color w:val="808080"/>
      </w:rPr>
      <w:t xml:space="preserve"> </w:t>
    </w:r>
    <w:r w:rsidRPr="000936C8">
      <w:rPr>
        <w:rFonts w:ascii="Arial Narrow" w:hAnsi="Arial Narrow"/>
        <w:color w:val="808080"/>
      </w:rPr>
      <w:t>0231. 72 80 031</w:t>
    </w:r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FFCC99"/>
      </w:rPr>
      <w:sym w:font="Symbol" w:char="F0B7"/>
    </w:r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808080"/>
      </w:rPr>
      <w:t>Fax 0231. 72 80 80 1</w:t>
    </w:r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FFCC99"/>
      </w:rPr>
      <w:sym w:font="Symbol" w:char="F0B7"/>
    </w:r>
    <w:r w:rsidRPr="000936C8">
      <w:rPr>
        <w:rFonts w:ascii="Arial Narrow" w:hAnsi="Arial Narrow"/>
        <w:color w:val="333333"/>
      </w:rPr>
      <w:t xml:space="preserve"> </w:t>
    </w:r>
    <w:r w:rsidRPr="000936C8">
      <w:rPr>
        <w:rFonts w:ascii="Arial Narrow" w:hAnsi="Arial Narrow"/>
        <w:color w:val="808080"/>
      </w:rPr>
      <w:t>www.pure-public-relations.de</w:t>
    </w:r>
  </w:p>
  <w:p w:rsidR="006959F8" w:rsidRPr="00C739F6" w:rsidRDefault="006959F8" w:rsidP="00C739F6">
    <w:pPr>
      <w:pStyle w:val="Fuzeile"/>
      <w:framePr w:w="397" w:wrap="around" w:vAnchor="text" w:hAnchor="page" w:x="11086" w:y="-651"/>
      <w:rPr>
        <w:rStyle w:val="Seitenzahl"/>
        <w:rFonts w:ascii="Arial Narrow" w:hAnsi="Arial Narrow"/>
      </w:rPr>
    </w:pPr>
    <w:r w:rsidRPr="00C739F6">
      <w:rPr>
        <w:rStyle w:val="Seitenzahl"/>
        <w:rFonts w:ascii="Arial Narrow" w:hAnsi="Arial Narrow"/>
      </w:rPr>
      <w:t xml:space="preserve">            </w:t>
    </w:r>
    <w:r w:rsidR="00947100" w:rsidRPr="00C739F6">
      <w:rPr>
        <w:rStyle w:val="Seitenzahl"/>
        <w:rFonts w:ascii="Arial Narrow" w:hAnsi="Arial Narrow"/>
      </w:rPr>
      <w:fldChar w:fldCharType="begin"/>
    </w:r>
    <w:r w:rsidRPr="00C739F6">
      <w:rPr>
        <w:rStyle w:val="Seitenzahl"/>
        <w:rFonts w:ascii="Arial Narrow" w:hAnsi="Arial Narrow"/>
      </w:rPr>
      <w:instrText xml:space="preserve">PAGE  </w:instrText>
    </w:r>
    <w:r w:rsidR="00947100" w:rsidRPr="00C739F6">
      <w:rPr>
        <w:rStyle w:val="Seitenzahl"/>
        <w:rFonts w:ascii="Arial Narrow" w:hAnsi="Arial Narrow"/>
      </w:rPr>
      <w:fldChar w:fldCharType="separate"/>
    </w:r>
    <w:r w:rsidR="0028652E">
      <w:rPr>
        <w:rStyle w:val="Seitenzahl"/>
        <w:rFonts w:ascii="Arial Narrow" w:hAnsi="Arial Narrow"/>
        <w:noProof/>
      </w:rPr>
      <w:t>3</w:t>
    </w:r>
    <w:r w:rsidR="00947100" w:rsidRPr="00C739F6">
      <w:rPr>
        <w:rStyle w:val="Seitenzahl"/>
        <w:rFonts w:ascii="Arial Narrow" w:hAnsi="Arial Narrow"/>
      </w:rPr>
      <w:fldChar w:fldCharType="end"/>
    </w:r>
  </w:p>
  <w:p w:rsidR="006959F8" w:rsidRDefault="006959F8">
    <w:pPr>
      <w:pStyle w:val="Fuzeile"/>
      <w:ind w:right="360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5886450</wp:posOffset>
          </wp:positionH>
          <wp:positionV relativeFrom="paragraph">
            <wp:posOffset>-1728470</wp:posOffset>
          </wp:positionV>
          <wp:extent cx="206375" cy="796925"/>
          <wp:effectExtent l="19050" t="0" r="3175" b="0"/>
          <wp:wrapTight wrapText="bothSides">
            <wp:wrapPolygon edited="0">
              <wp:start x="-1994" y="0"/>
              <wp:lineTo x="-1994" y="21170"/>
              <wp:lineTo x="21932" y="21170"/>
              <wp:lineTo x="21932" y="0"/>
              <wp:lineTo x="-1994" y="0"/>
            </wp:wrapPolygon>
          </wp:wrapTight>
          <wp:docPr id="1" name="Bild 4" descr="Pur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Pure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75" cy="796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9F8" w:rsidRDefault="006959F8">
      <w:r>
        <w:separator/>
      </w:r>
    </w:p>
  </w:footnote>
  <w:footnote w:type="continuationSeparator" w:id="0">
    <w:p w:rsidR="006959F8" w:rsidRDefault="00695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9F8" w:rsidRDefault="006959F8" w:rsidP="00AF134B">
    <w:pPr>
      <w:ind w:right="-516"/>
      <w:jc w:val="center"/>
      <w:rPr>
        <w:rFonts w:ascii="Arial Narrow" w:hAnsi="Arial Narrow"/>
        <w:caps/>
        <w:sz w:val="28"/>
        <w:szCs w:val="28"/>
        <w:lang w:val="en-GB"/>
      </w:rPr>
    </w:pPr>
    <w:r>
      <w:rPr>
        <w:rFonts w:ascii="Arial Narrow" w:hAnsi="Arial Narrow"/>
        <w:cap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85725</wp:posOffset>
          </wp:positionV>
          <wp:extent cx="1395095" cy="361950"/>
          <wp:effectExtent l="19050" t="0" r="0" b="0"/>
          <wp:wrapTight wrapText="bothSides">
            <wp:wrapPolygon edited="0">
              <wp:start x="-295" y="0"/>
              <wp:lineTo x="-295" y="20463"/>
              <wp:lineTo x="21531" y="20463"/>
              <wp:lineTo x="21531" y="0"/>
              <wp:lineTo x="-295" y="0"/>
            </wp:wrapPolygon>
          </wp:wrapTight>
          <wp:docPr id="2" name="Bild 5" descr="Pure_logo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Pure_logo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caps/>
        <w:sz w:val="28"/>
        <w:szCs w:val="28"/>
        <w:lang w:val="en-GB"/>
      </w:rPr>
      <w:t xml:space="preserve">                                                                                                              </w:t>
    </w:r>
  </w:p>
  <w:p w:rsidR="006959F8" w:rsidRDefault="006959F8" w:rsidP="00AF134B">
    <w:pPr>
      <w:ind w:right="-516"/>
      <w:jc w:val="center"/>
      <w:rPr>
        <w:rFonts w:ascii="Arial Narrow" w:hAnsi="Arial Narrow"/>
        <w:caps/>
        <w:sz w:val="28"/>
        <w:szCs w:val="28"/>
        <w:lang w:val="en-GB"/>
      </w:rPr>
    </w:pPr>
  </w:p>
  <w:p w:rsidR="006959F8" w:rsidRPr="00C739F6" w:rsidRDefault="006959F8" w:rsidP="00C739F6">
    <w:pPr>
      <w:ind w:right="-516"/>
      <w:jc w:val="right"/>
      <w:rPr>
        <w:rFonts w:ascii="Arial Narrow" w:hAnsi="Arial Narrow"/>
        <w:caps/>
        <w:sz w:val="16"/>
        <w:szCs w:val="16"/>
        <w:lang w:val="en-GB"/>
      </w:rPr>
    </w:pPr>
  </w:p>
  <w:p w:rsidR="006959F8" w:rsidRPr="00AF134B" w:rsidRDefault="006959F8" w:rsidP="00C739F6">
    <w:pPr>
      <w:ind w:right="-516"/>
      <w:jc w:val="right"/>
      <w:rPr>
        <w:rFonts w:ascii="Arial Narrow" w:hAnsi="Arial Narrow"/>
        <w:caps/>
        <w:sz w:val="28"/>
        <w:szCs w:val="28"/>
        <w:lang w:val="en-GB"/>
      </w:rPr>
    </w:pPr>
    <w:r w:rsidRPr="00AF134B">
      <w:rPr>
        <w:rFonts w:ascii="Arial Narrow" w:hAnsi="Arial Narrow"/>
        <w:caps/>
        <w:sz w:val="28"/>
        <w:szCs w:val="28"/>
        <w:lang w:val="en-GB"/>
      </w:rPr>
      <w:t xml:space="preserve">Public Relations </w:t>
    </w:r>
  </w:p>
  <w:p w:rsidR="006959F8" w:rsidRPr="00AF134B" w:rsidRDefault="006959F8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44DC8"/>
    <w:multiLevelType w:val="hybridMultilevel"/>
    <w:tmpl w:val="2AB4B040"/>
    <w:lvl w:ilvl="0" w:tplc="3C58556A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8000"/>
        <w:sz w:val="28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C02D6"/>
    <w:multiLevelType w:val="hybridMultilevel"/>
    <w:tmpl w:val="758CE19A"/>
    <w:lvl w:ilvl="0" w:tplc="85D859DE">
      <w:start w:val="5"/>
      <w:numFmt w:val="bullet"/>
      <w:lvlText w:val="■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b/>
        <w:i w:val="0"/>
        <w:color w:val="339966"/>
        <w:sz w:val="4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114F3D"/>
    <w:multiLevelType w:val="hybridMultilevel"/>
    <w:tmpl w:val="32AEA84E"/>
    <w:lvl w:ilvl="0" w:tplc="DF0ED8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4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0F6CC8"/>
    <w:multiLevelType w:val="hybridMultilevel"/>
    <w:tmpl w:val="172EBD3A"/>
    <w:lvl w:ilvl="0" w:tplc="8E68C0F0">
      <w:start w:val="1"/>
      <w:numFmt w:val="bullet"/>
      <w:lvlText w:val=""/>
      <w:lvlJc w:val="left"/>
      <w:pPr>
        <w:tabs>
          <w:tab w:val="num" w:pos="794"/>
        </w:tabs>
        <w:ind w:left="794" w:hanging="794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8000"/>
        <w:sz w:val="32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2514A5"/>
    <w:multiLevelType w:val="hybridMultilevel"/>
    <w:tmpl w:val="DF7403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5D2B00"/>
    <w:multiLevelType w:val="hybridMultilevel"/>
    <w:tmpl w:val="B68E0D18"/>
    <w:lvl w:ilvl="0" w:tplc="8E68C0F0">
      <w:start w:val="1"/>
      <w:numFmt w:val="bullet"/>
      <w:lvlText w:val=""/>
      <w:lvlJc w:val="left"/>
      <w:pPr>
        <w:tabs>
          <w:tab w:val="num" w:pos="794"/>
        </w:tabs>
        <w:ind w:left="794" w:hanging="794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8000"/>
        <w:sz w:val="32"/>
        <w:vertAlign w:val="baseline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9C7C08"/>
    <w:multiLevelType w:val="hybridMultilevel"/>
    <w:tmpl w:val="CB76E276"/>
    <w:lvl w:ilvl="0" w:tplc="8236F5B6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color w:val="008000"/>
        <w:sz w:val="28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483A52"/>
    <w:multiLevelType w:val="hybridMultilevel"/>
    <w:tmpl w:val="A6B85B2E"/>
    <w:lvl w:ilvl="0" w:tplc="1A9C5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F8544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59EADA7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4D3521"/>
    <w:multiLevelType w:val="hybridMultilevel"/>
    <w:tmpl w:val="DEA60C12"/>
    <w:lvl w:ilvl="0" w:tplc="4D6221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124C2E"/>
    <w:multiLevelType w:val="hybridMultilevel"/>
    <w:tmpl w:val="A05A06F2"/>
    <w:lvl w:ilvl="0" w:tplc="A65E0ACC">
      <w:start w:val="1"/>
      <w:numFmt w:val="bullet"/>
      <w:lvlText w:val=""/>
      <w:lvlJc w:val="left"/>
      <w:pPr>
        <w:tabs>
          <w:tab w:val="num" w:pos="1268"/>
        </w:tabs>
        <w:ind w:left="1268" w:hanging="227"/>
      </w:pPr>
      <w:rPr>
        <w:rFonts w:ascii="Symbol" w:hAnsi="Symbol" w:hint="default"/>
        <w:color w:val="800000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21"/>
        </w:tabs>
        <w:ind w:left="21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41"/>
        </w:tabs>
        <w:ind w:left="28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61"/>
        </w:tabs>
        <w:ind w:left="35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81"/>
        </w:tabs>
        <w:ind w:left="42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01"/>
        </w:tabs>
        <w:ind w:left="50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21"/>
        </w:tabs>
        <w:ind w:left="57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41"/>
        </w:tabs>
        <w:ind w:left="64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61"/>
        </w:tabs>
        <w:ind w:left="7161" w:hanging="360"/>
      </w:pPr>
      <w:rPr>
        <w:rFonts w:ascii="Wingdings" w:hAnsi="Wingdings" w:hint="default"/>
      </w:rPr>
    </w:lvl>
  </w:abstractNum>
  <w:abstractNum w:abstractNumId="10">
    <w:nsid w:val="5A4E314E"/>
    <w:multiLevelType w:val="hybridMultilevel"/>
    <w:tmpl w:val="5D88B8E6"/>
    <w:lvl w:ilvl="0" w:tplc="8E68C0F0">
      <w:start w:val="1"/>
      <w:numFmt w:val="bullet"/>
      <w:lvlText w:val=""/>
      <w:lvlJc w:val="left"/>
      <w:pPr>
        <w:tabs>
          <w:tab w:val="num" w:pos="794"/>
        </w:tabs>
        <w:ind w:left="794" w:hanging="794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8000"/>
        <w:sz w:val="32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9F3E2D"/>
    <w:multiLevelType w:val="singleLevel"/>
    <w:tmpl w:val="C248D2AC"/>
    <w:lvl w:ilvl="0">
      <w:start w:val="1"/>
      <w:numFmt w:val="decimal"/>
      <w:pStyle w:val="Formatvorlag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F7A11A4"/>
    <w:multiLevelType w:val="hybridMultilevel"/>
    <w:tmpl w:val="CDB2C5DA"/>
    <w:lvl w:ilvl="0" w:tplc="F716C416">
      <w:start w:val="1"/>
      <w:numFmt w:val="bullet"/>
      <w:pStyle w:val="Ausbildung"/>
      <w:lvlText w:val=""/>
      <w:lvlJc w:val="left"/>
      <w:pPr>
        <w:tabs>
          <w:tab w:val="num" w:pos="0"/>
        </w:tabs>
        <w:ind w:left="240" w:hanging="240"/>
      </w:pPr>
      <w:rPr>
        <w:rFonts w:ascii="Wingdings" w:hAnsi="Wingdings" w:hint="default"/>
        <w:sz w:val="1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84734B"/>
    <w:multiLevelType w:val="hybridMultilevel"/>
    <w:tmpl w:val="7A360D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EC1A54"/>
    <w:multiLevelType w:val="hybridMultilevel"/>
    <w:tmpl w:val="758CE19A"/>
    <w:lvl w:ilvl="0" w:tplc="2C5E9F8A">
      <w:start w:val="5"/>
      <w:numFmt w:val="bullet"/>
      <w:lvlText w:val="■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b/>
        <w:i w:val="0"/>
        <w:sz w:val="5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497254"/>
    <w:multiLevelType w:val="hybridMultilevel"/>
    <w:tmpl w:val="1F44EC24"/>
    <w:lvl w:ilvl="0" w:tplc="1CA67D72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9378A9"/>
    <w:multiLevelType w:val="hybridMultilevel"/>
    <w:tmpl w:val="5EF42050"/>
    <w:lvl w:ilvl="0" w:tplc="765C3A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92389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F70CEA"/>
    <w:multiLevelType w:val="hybridMultilevel"/>
    <w:tmpl w:val="B33C730A"/>
    <w:lvl w:ilvl="0" w:tplc="5CA20E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413DA1"/>
    <w:multiLevelType w:val="hybridMultilevel"/>
    <w:tmpl w:val="484A9074"/>
    <w:lvl w:ilvl="0" w:tplc="623879D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D86A9B"/>
    <w:multiLevelType w:val="hybridMultilevel"/>
    <w:tmpl w:val="2AB4B040"/>
    <w:lvl w:ilvl="0" w:tplc="5DDE972C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FF6600"/>
        <w:sz w:val="28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1B79E8"/>
    <w:multiLevelType w:val="hybridMultilevel"/>
    <w:tmpl w:val="09763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7"/>
  </w:num>
  <w:num w:numId="5">
    <w:abstractNumId w:val="10"/>
  </w:num>
  <w:num w:numId="6">
    <w:abstractNumId w:val="3"/>
  </w:num>
  <w:num w:numId="7">
    <w:abstractNumId w:val="16"/>
  </w:num>
  <w:num w:numId="8">
    <w:abstractNumId w:val="8"/>
  </w:num>
  <w:num w:numId="9">
    <w:abstractNumId w:val="5"/>
  </w:num>
  <w:num w:numId="10">
    <w:abstractNumId w:val="15"/>
  </w:num>
  <w:num w:numId="11">
    <w:abstractNumId w:val="14"/>
  </w:num>
  <w:num w:numId="12">
    <w:abstractNumId w:val="1"/>
  </w:num>
  <w:num w:numId="13">
    <w:abstractNumId w:val="19"/>
  </w:num>
  <w:num w:numId="14">
    <w:abstractNumId w:val="0"/>
  </w:num>
  <w:num w:numId="15">
    <w:abstractNumId w:val="6"/>
  </w:num>
  <w:num w:numId="16">
    <w:abstractNumId w:val="4"/>
  </w:num>
  <w:num w:numId="17">
    <w:abstractNumId w:val="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8"/>
  </w:num>
  <w:num w:numId="20">
    <w:abstractNumId w:val="1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5601">
      <o:colormru v:ext="edit" colors="#d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16"/>
    <w:rsid w:val="0000346D"/>
    <w:rsid w:val="0000535A"/>
    <w:rsid w:val="00006776"/>
    <w:rsid w:val="00013DC7"/>
    <w:rsid w:val="000149E7"/>
    <w:rsid w:val="00015813"/>
    <w:rsid w:val="00017E63"/>
    <w:rsid w:val="00032252"/>
    <w:rsid w:val="00033A57"/>
    <w:rsid w:val="0003698F"/>
    <w:rsid w:val="00037A8E"/>
    <w:rsid w:val="00037E13"/>
    <w:rsid w:val="0004111D"/>
    <w:rsid w:val="000548FB"/>
    <w:rsid w:val="00061A77"/>
    <w:rsid w:val="0006413E"/>
    <w:rsid w:val="00072111"/>
    <w:rsid w:val="000739DB"/>
    <w:rsid w:val="00074B4E"/>
    <w:rsid w:val="000756D4"/>
    <w:rsid w:val="00075F18"/>
    <w:rsid w:val="00077E9A"/>
    <w:rsid w:val="00080E82"/>
    <w:rsid w:val="000879BD"/>
    <w:rsid w:val="000905E6"/>
    <w:rsid w:val="00091400"/>
    <w:rsid w:val="000936C8"/>
    <w:rsid w:val="000968B8"/>
    <w:rsid w:val="000A4C2B"/>
    <w:rsid w:val="000A70DB"/>
    <w:rsid w:val="000A72DA"/>
    <w:rsid w:val="000B2A1F"/>
    <w:rsid w:val="000B2C33"/>
    <w:rsid w:val="000B7691"/>
    <w:rsid w:val="000C34BD"/>
    <w:rsid w:val="000C721B"/>
    <w:rsid w:val="000D27E8"/>
    <w:rsid w:val="000E4710"/>
    <w:rsid w:val="000E4B86"/>
    <w:rsid w:val="000F34A0"/>
    <w:rsid w:val="000F4587"/>
    <w:rsid w:val="000F58E5"/>
    <w:rsid w:val="0010471B"/>
    <w:rsid w:val="001134A4"/>
    <w:rsid w:val="001137F8"/>
    <w:rsid w:val="0011612F"/>
    <w:rsid w:val="001175C7"/>
    <w:rsid w:val="00117B32"/>
    <w:rsid w:val="001272CC"/>
    <w:rsid w:val="001362E3"/>
    <w:rsid w:val="001448B4"/>
    <w:rsid w:val="00146CD8"/>
    <w:rsid w:val="00146E9A"/>
    <w:rsid w:val="00146F28"/>
    <w:rsid w:val="00147324"/>
    <w:rsid w:val="001571DA"/>
    <w:rsid w:val="00163815"/>
    <w:rsid w:val="0016549C"/>
    <w:rsid w:val="00165E37"/>
    <w:rsid w:val="00171583"/>
    <w:rsid w:val="00175DB7"/>
    <w:rsid w:val="00181F4E"/>
    <w:rsid w:val="00185081"/>
    <w:rsid w:val="00186557"/>
    <w:rsid w:val="0018711A"/>
    <w:rsid w:val="001A1EDB"/>
    <w:rsid w:val="001A265C"/>
    <w:rsid w:val="001B1753"/>
    <w:rsid w:val="001B5766"/>
    <w:rsid w:val="001C2335"/>
    <w:rsid w:val="001C47E6"/>
    <w:rsid w:val="001C7D50"/>
    <w:rsid w:val="001D2667"/>
    <w:rsid w:val="001D404E"/>
    <w:rsid w:val="001E3F68"/>
    <w:rsid w:val="001E4CF9"/>
    <w:rsid w:val="001E570F"/>
    <w:rsid w:val="001E6277"/>
    <w:rsid w:val="001E730E"/>
    <w:rsid w:val="001F7265"/>
    <w:rsid w:val="00203614"/>
    <w:rsid w:val="00205054"/>
    <w:rsid w:val="002072C8"/>
    <w:rsid w:val="002146BB"/>
    <w:rsid w:val="00220D13"/>
    <w:rsid w:val="0022243A"/>
    <w:rsid w:val="0022422F"/>
    <w:rsid w:val="00231051"/>
    <w:rsid w:val="00236B59"/>
    <w:rsid w:val="00236D36"/>
    <w:rsid w:val="00237787"/>
    <w:rsid w:val="00240C95"/>
    <w:rsid w:val="0024214D"/>
    <w:rsid w:val="0026101A"/>
    <w:rsid w:val="002639F2"/>
    <w:rsid w:val="00264C0E"/>
    <w:rsid w:val="002657C2"/>
    <w:rsid w:val="00266E21"/>
    <w:rsid w:val="0027340E"/>
    <w:rsid w:val="00281806"/>
    <w:rsid w:val="0028511B"/>
    <w:rsid w:val="0028652E"/>
    <w:rsid w:val="002912CE"/>
    <w:rsid w:val="002936AF"/>
    <w:rsid w:val="00294D45"/>
    <w:rsid w:val="00297E4D"/>
    <w:rsid w:val="002A5245"/>
    <w:rsid w:val="002B15EF"/>
    <w:rsid w:val="002B6950"/>
    <w:rsid w:val="002C1CB4"/>
    <w:rsid w:val="002C2E3A"/>
    <w:rsid w:val="002C6CC7"/>
    <w:rsid w:val="002D0182"/>
    <w:rsid w:val="002D0779"/>
    <w:rsid w:val="002D19D8"/>
    <w:rsid w:val="002D70A7"/>
    <w:rsid w:val="002D74BD"/>
    <w:rsid w:val="002E21A5"/>
    <w:rsid w:val="002E21C8"/>
    <w:rsid w:val="002E401F"/>
    <w:rsid w:val="002F37EC"/>
    <w:rsid w:val="002F411C"/>
    <w:rsid w:val="002F5B85"/>
    <w:rsid w:val="002F6B51"/>
    <w:rsid w:val="00313982"/>
    <w:rsid w:val="003237A3"/>
    <w:rsid w:val="003251AA"/>
    <w:rsid w:val="00334BE9"/>
    <w:rsid w:val="003372F9"/>
    <w:rsid w:val="0034348F"/>
    <w:rsid w:val="003466BB"/>
    <w:rsid w:val="003510D8"/>
    <w:rsid w:val="003535EC"/>
    <w:rsid w:val="0036156F"/>
    <w:rsid w:val="00373BB0"/>
    <w:rsid w:val="003747B6"/>
    <w:rsid w:val="00380998"/>
    <w:rsid w:val="0039787C"/>
    <w:rsid w:val="003A0B5F"/>
    <w:rsid w:val="003A13E2"/>
    <w:rsid w:val="003A35CB"/>
    <w:rsid w:val="003A5A95"/>
    <w:rsid w:val="003A5BCF"/>
    <w:rsid w:val="003A6AF1"/>
    <w:rsid w:val="003B159B"/>
    <w:rsid w:val="003B3902"/>
    <w:rsid w:val="003B5A47"/>
    <w:rsid w:val="003B613C"/>
    <w:rsid w:val="003B61A0"/>
    <w:rsid w:val="003B7EBA"/>
    <w:rsid w:val="003C16B4"/>
    <w:rsid w:val="003E2706"/>
    <w:rsid w:val="003E30DE"/>
    <w:rsid w:val="003E4C3B"/>
    <w:rsid w:val="003E5191"/>
    <w:rsid w:val="003F29D3"/>
    <w:rsid w:val="003F3800"/>
    <w:rsid w:val="003F6674"/>
    <w:rsid w:val="00402606"/>
    <w:rsid w:val="00413F68"/>
    <w:rsid w:val="00415A0D"/>
    <w:rsid w:val="00417B0B"/>
    <w:rsid w:val="00417C74"/>
    <w:rsid w:val="00420163"/>
    <w:rsid w:val="00422BFF"/>
    <w:rsid w:val="00430DF3"/>
    <w:rsid w:val="00431B6E"/>
    <w:rsid w:val="00432252"/>
    <w:rsid w:val="0043691F"/>
    <w:rsid w:val="00440FEB"/>
    <w:rsid w:val="004425CD"/>
    <w:rsid w:val="00455768"/>
    <w:rsid w:val="00461401"/>
    <w:rsid w:val="00466928"/>
    <w:rsid w:val="0047194C"/>
    <w:rsid w:val="00472283"/>
    <w:rsid w:val="004844F2"/>
    <w:rsid w:val="0048659A"/>
    <w:rsid w:val="00486FAE"/>
    <w:rsid w:val="00491411"/>
    <w:rsid w:val="00494B48"/>
    <w:rsid w:val="004A4DAB"/>
    <w:rsid w:val="004B43FE"/>
    <w:rsid w:val="004C02B9"/>
    <w:rsid w:val="004D57BE"/>
    <w:rsid w:val="004D6CF2"/>
    <w:rsid w:val="004E4EE6"/>
    <w:rsid w:val="004F29F0"/>
    <w:rsid w:val="004F7010"/>
    <w:rsid w:val="004F7C35"/>
    <w:rsid w:val="00500CD1"/>
    <w:rsid w:val="00501E6D"/>
    <w:rsid w:val="005120F3"/>
    <w:rsid w:val="00515AE2"/>
    <w:rsid w:val="00520E3F"/>
    <w:rsid w:val="00522B52"/>
    <w:rsid w:val="005314BA"/>
    <w:rsid w:val="005332AD"/>
    <w:rsid w:val="00533689"/>
    <w:rsid w:val="005339AF"/>
    <w:rsid w:val="00550005"/>
    <w:rsid w:val="0055589A"/>
    <w:rsid w:val="00572AEB"/>
    <w:rsid w:val="00577A48"/>
    <w:rsid w:val="005867CB"/>
    <w:rsid w:val="00590A1D"/>
    <w:rsid w:val="00592AB1"/>
    <w:rsid w:val="00592E07"/>
    <w:rsid w:val="005A119D"/>
    <w:rsid w:val="005A6E85"/>
    <w:rsid w:val="005B091E"/>
    <w:rsid w:val="005B0C9B"/>
    <w:rsid w:val="005C6EE6"/>
    <w:rsid w:val="005C7C61"/>
    <w:rsid w:val="005D13AC"/>
    <w:rsid w:val="005D28A4"/>
    <w:rsid w:val="005D5A14"/>
    <w:rsid w:val="005D60D3"/>
    <w:rsid w:val="005D779D"/>
    <w:rsid w:val="005E0D64"/>
    <w:rsid w:val="005E2DF7"/>
    <w:rsid w:val="005E796A"/>
    <w:rsid w:val="005F0261"/>
    <w:rsid w:val="005F2CF5"/>
    <w:rsid w:val="005F594F"/>
    <w:rsid w:val="005F77AB"/>
    <w:rsid w:val="00604504"/>
    <w:rsid w:val="0061035C"/>
    <w:rsid w:val="006251E8"/>
    <w:rsid w:val="00632109"/>
    <w:rsid w:val="00640A85"/>
    <w:rsid w:val="00642606"/>
    <w:rsid w:val="00645E30"/>
    <w:rsid w:val="00650121"/>
    <w:rsid w:val="00653057"/>
    <w:rsid w:val="00656B1D"/>
    <w:rsid w:val="00657473"/>
    <w:rsid w:val="00657518"/>
    <w:rsid w:val="00660931"/>
    <w:rsid w:val="0067207E"/>
    <w:rsid w:val="00683E6E"/>
    <w:rsid w:val="00685E56"/>
    <w:rsid w:val="0069276A"/>
    <w:rsid w:val="006946AA"/>
    <w:rsid w:val="006959F8"/>
    <w:rsid w:val="006A3943"/>
    <w:rsid w:val="006A54EF"/>
    <w:rsid w:val="006B2A97"/>
    <w:rsid w:val="006B6F39"/>
    <w:rsid w:val="006C0032"/>
    <w:rsid w:val="006C5958"/>
    <w:rsid w:val="006E25B2"/>
    <w:rsid w:val="006E390C"/>
    <w:rsid w:val="006E453A"/>
    <w:rsid w:val="006E71A2"/>
    <w:rsid w:val="006F445B"/>
    <w:rsid w:val="00700175"/>
    <w:rsid w:val="00700222"/>
    <w:rsid w:val="00701516"/>
    <w:rsid w:val="00706905"/>
    <w:rsid w:val="007117DF"/>
    <w:rsid w:val="00717050"/>
    <w:rsid w:val="0072041A"/>
    <w:rsid w:val="007361C3"/>
    <w:rsid w:val="00737265"/>
    <w:rsid w:val="007409BD"/>
    <w:rsid w:val="007444DF"/>
    <w:rsid w:val="00746F88"/>
    <w:rsid w:val="00756119"/>
    <w:rsid w:val="00770A57"/>
    <w:rsid w:val="00777FA8"/>
    <w:rsid w:val="00782998"/>
    <w:rsid w:val="00783B7D"/>
    <w:rsid w:val="0078463B"/>
    <w:rsid w:val="0079235E"/>
    <w:rsid w:val="0079241E"/>
    <w:rsid w:val="007966E0"/>
    <w:rsid w:val="007A312A"/>
    <w:rsid w:val="007B2B85"/>
    <w:rsid w:val="007C3B1C"/>
    <w:rsid w:val="007D06B4"/>
    <w:rsid w:val="007E0838"/>
    <w:rsid w:val="007E0FD9"/>
    <w:rsid w:val="007F2872"/>
    <w:rsid w:val="00800672"/>
    <w:rsid w:val="008011F8"/>
    <w:rsid w:val="00805620"/>
    <w:rsid w:val="00805E97"/>
    <w:rsid w:val="00807139"/>
    <w:rsid w:val="00807C64"/>
    <w:rsid w:val="00811EE5"/>
    <w:rsid w:val="00814947"/>
    <w:rsid w:val="00814E92"/>
    <w:rsid w:val="00815F8B"/>
    <w:rsid w:val="00817980"/>
    <w:rsid w:val="008238DC"/>
    <w:rsid w:val="00825310"/>
    <w:rsid w:val="0082661D"/>
    <w:rsid w:val="00841DD7"/>
    <w:rsid w:val="00843392"/>
    <w:rsid w:val="00843CD2"/>
    <w:rsid w:val="00845A64"/>
    <w:rsid w:val="008565D0"/>
    <w:rsid w:val="00867C8D"/>
    <w:rsid w:val="00871B80"/>
    <w:rsid w:val="00871E5C"/>
    <w:rsid w:val="00872442"/>
    <w:rsid w:val="00882371"/>
    <w:rsid w:val="0088373E"/>
    <w:rsid w:val="0088507B"/>
    <w:rsid w:val="00892067"/>
    <w:rsid w:val="00896BFA"/>
    <w:rsid w:val="00896FB3"/>
    <w:rsid w:val="008A12BD"/>
    <w:rsid w:val="008B1594"/>
    <w:rsid w:val="008B7688"/>
    <w:rsid w:val="008B7CFF"/>
    <w:rsid w:val="008C404D"/>
    <w:rsid w:val="008C4C25"/>
    <w:rsid w:val="008D5D62"/>
    <w:rsid w:val="008E3D58"/>
    <w:rsid w:val="008E4498"/>
    <w:rsid w:val="008E6FE7"/>
    <w:rsid w:val="008E7031"/>
    <w:rsid w:val="008F0B13"/>
    <w:rsid w:val="00920B8A"/>
    <w:rsid w:val="00924E0B"/>
    <w:rsid w:val="0092741B"/>
    <w:rsid w:val="00930B5C"/>
    <w:rsid w:val="009319DD"/>
    <w:rsid w:val="00931CB6"/>
    <w:rsid w:val="00937297"/>
    <w:rsid w:val="00947100"/>
    <w:rsid w:val="009474CB"/>
    <w:rsid w:val="009479D0"/>
    <w:rsid w:val="00955243"/>
    <w:rsid w:val="0097210F"/>
    <w:rsid w:val="009728A0"/>
    <w:rsid w:val="009806D4"/>
    <w:rsid w:val="00993E9D"/>
    <w:rsid w:val="009968EE"/>
    <w:rsid w:val="00996B60"/>
    <w:rsid w:val="009B1A22"/>
    <w:rsid w:val="009B31E1"/>
    <w:rsid w:val="009B370B"/>
    <w:rsid w:val="009B44E7"/>
    <w:rsid w:val="009B4B44"/>
    <w:rsid w:val="009C1E9F"/>
    <w:rsid w:val="009C5183"/>
    <w:rsid w:val="009C6DEA"/>
    <w:rsid w:val="009D08AA"/>
    <w:rsid w:val="009D3953"/>
    <w:rsid w:val="009D620F"/>
    <w:rsid w:val="009E26FD"/>
    <w:rsid w:val="009F0DB1"/>
    <w:rsid w:val="00A05863"/>
    <w:rsid w:val="00A156C1"/>
    <w:rsid w:val="00A178A6"/>
    <w:rsid w:val="00A33285"/>
    <w:rsid w:val="00A34C98"/>
    <w:rsid w:val="00A421AB"/>
    <w:rsid w:val="00A45FCF"/>
    <w:rsid w:val="00A53F07"/>
    <w:rsid w:val="00A64504"/>
    <w:rsid w:val="00A6577B"/>
    <w:rsid w:val="00A67ADD"/>
    <w:rsid w:val="00A8318C"/>
    <w:rsid w:val="00A93969"/>
    <w:rsid w:val="00A93B9E"/>
    <w:rsid w:val="00AA3AFB"/>
    <w:rsid w:val="00AA58CD"/>
    <w:rsid w:val="00AB3014"/>
    <w:rsid w:val="00AC0539"/>
    <w:rsid w:val="00AC05BB"/>
    <w:rsid w:val="00AC1229"/>
    <w:rsid w:val="00AC1288"/>
    <w:rsid w:val="00AC23D5"/>
    <w:rsid w:val="00AD1F22"/>
    <w:rsid w:val="00AD3FA4"/>
    <w:rsid w:val="00AD4249"/>
    <w:rsid w:val="00AD57B7"/>
    <w:rsid w:val="00AD6B2A"/>
    <w:rsid w:val="00AD6EF2"/>
    <w:rsid w:val="00AE25EA"/>
    <w:rsid w:val="00AE5100"/>
    <w:rsid w:val="00AF134B"/>
    <w:rsid w:val="00AF1C32"/>
    <w:rsid w:val="00AF5FC1"/>
    <w:rsid w:val="00B03AFB"/>
    <w:rsid w:val="00B07DFB"/>
    <w:rsid w:val="00B115F8"/>
    <w:rsid w:val="00B211E6"/>
    <w:rsid w:val="00B214E4"/>
    <w:rsid w:val="00B21E27"/>
    <w:rsid w:val="00B22B5B"/>
    <w:rsid w:val="00B26657"/>
    <w:rsid w:val="00B31FFB"/>
    <w:rsid w:val="00B35965"/>
    <w:rsid w:val="00B37530"/>
    <w:rsid w:val="00B53557"/>
    <w:rsid w:val="00B54246"/>
    <w:rsid w:val="00B5797E"/>
    <w:rsid w:val="00B74827"/>
    <w:rsid w:val="00B81260"/>
    <w:rsid w:val="00B818B6"/>
    <w:rsid w:val="00B82B15"/>
    <w:rsid w:val="00B83741"/>
    <w:rsid w:val="00B84029"/>
    <w:rsid w:val="00B9480C"/>
    <w:rsid w:val="00B95690"/>
    <w:rsid w:val="00B9595E"/>
    <w:rsid w:val="00B96D45"/>
    <w:rsid w:val="00BA18E9"/>
    <w:rsid w:val="00BA3E90"/>
    <w:rsid w:val="00BA6479"/>
    <w:rsid w:val="00BA6990"/>
    <w:rsid w:val="00BA6E66"/>
    <w:rsid w:val="00BB0012"/>
    <w:rsid w:val="00BB0525"/>
    <w:rsid w:val="00BB4E71"/>
    <w:rsid w:val="00BC3316"/>
    <w:rsid w:val="00BC52E3"/>
    <w:rsid w:val="00BC5BE1"/>
    <w:rsid w:val="00BD03D7"/>
    <w:rsid w:val="00BD2CF9"/>
    <w:rsid w:val="00BE09C4"/>
    <w:rsid w:val="00BF0251"/>
    <w:rsid w:val="00BF141E"/>
    <w:rsid w:val="00C026F0"/>
    <w:rsid w:val="00C05552"/>
    <w:rsid w:val="00C1195B"/>
    <w:rsid w:val="00C27B14"/>
    <w:rsid w:val="00C31B70"/>
    <w:rsid w:val="00C33531"/>
    <w:rsid w:val="00C36928"/>
    <w:rsid w:val="00C37FC9"/>
    <w:rsid w:val="00C410F3"/>
    <w:rsid w:val="00C555B3"/>
    <w:rsid w:val="00C563B9"/>
    <w:rsid w:val="00C62630"/>
    <w:rsid w:val="00C66A29"/>
    <w:rsid w:val="00C67B8B"/>
    <w:rsid w:val="00C72C3A"/>
    <w:rsid w:val="00C739F6"/>
    <w:rsid w:val="00C74E02"/>
    <w:rsid w:val="00C77109"/>
    <w:rsid w:val="00C83420"/>
    <w:rsid w:val="00C865A3"/>
    <w:rsid w:val="00C87FF3"/>
    <w:rsid w:val="00CA18EC"/>
    <w:rsid w:val="00CA71C1"/>
    <w:rsid w:val="00CB797B"/>
    <w:rsid w:val="00CC1C16"/>
    <w:rsid w:val="00CC2D72"/>
    <w:rsid w:val="00CC5078"/>
    <w:rsid w:val="00CD05B0"/>
    <w:rsid w:val="00CD267D"/>
    <w:rsid w:val="00CD3059"/>
    <w:rsid w:val="00CF001E"/>
    <w:rsid w:val="00D0678D"/>
    <w:rsid w:val="00D07D61"/>
    <w:rsid w:val="00D126C6"/>
    <w:rsid w:val="00D17FE4"/>
    <w:rsid w:val="00D21442"/>
    <w:rsid w:val="00D31453"/>
    <w:rsid w:val="00D32DF9"/>
    <w:rsid w:val="00D37F78"/>
    <w:rsid w:val="00D45C78"/>
    <w:rsid w:val="00D51AFA"/>
    <w:rsid w:val="00D5340B"/>
    <w:rsid w:val="00D55717"/>
    <w:rsid w:val="00D55D41"/>
    <w:rsid w:val="00D55EEC"/>
    <w:rsid w:val="00D57D70"/>
    <w:rsid w:val="00D61655"/>
    <w:rsid w:val="00D62472"/>
    <w:rsid w:val="00D65D4E"/>
    <w:rsid w:val="00D806BE"/>
    <w:rsid w:val="00D945DD"/>
    <w:rsid w:val="00D953CC"/>
    <w:rsid w:val="00D96BA5"/>
    <w:rsid w:val="00DA125E"/>
    <w:rsid w:val="00DA5B55"/>
    <w:rsid w:val="00DC0AE3"/>
    <w:rsid w:val="00DD44BA"/>
    <w:rsid w:val="00DD4DB8"/>
    <w:rsid w:val="00DD4E0E"/>
    <w:rsid w:val="00DE1EBD"/>
    <w:rsid w:val="00DF077B"/>
    <w:rsid w:val="00E03BE1"/>
    <w:rsid w:val="00E1203C"/>
    <w:rsid w:val="00E15845"/>
    <w:rsid w:val="00E225A2"/>
    <w:rsid w:val="00E22C1F"/>
    <w:rsid w:val="00E26A72"/>
    <w:rsid w:val="00E26FFC"/>
    <w:rsid w:val="00E330CA"/>
    <w:rsid w:val="00E355BB"/>
    <w:rsid w:val="00E5308B"/>
    <w:rsid w:val="00E60DD5"/>
    <w:rsid w:val="00E61D61"/>
    <w:rsid w:val="00E6742E"/>
    <w:rsid w:val="00E73F19"/>
    <w:rsid w:val="00E7464D"/>
    <w:rsid w:val="00E80317"/>
    <w:rsid w:val="00E90453"/>
    <w:rsid w:val="00E905E8"/>
    <w:rsid w:val="00E92AF6"/>
    <w:rsid w:val="00E94E5A"/>
    <w:rsid w:val="00E9646D"/>
    <w:rsid w:val="00E9715D"/>
    <w:rsid w:val="00EB0D31"/>
    <w:rsid w:val="00EB22C0"/>
    <w:rsid w:val="00EB75AA"/>
    <w:rsid w:val="00EC08B3"/>
    <w:rsid w:val="00EC7973"/>
    <w:rsid w:val="00EC7C6C"/>
    <w:rsid w:val="00EE0B6B"/>
    <w:rsid w:val="00EE1F88"/>
    <w:rsid w:val="00EE26C5"/>
    <w:rsid w:val="00EE4195"/>
    <w:rsid w:val="00EF034E"/>
    <w:rsid w:val="00EF1A4D"/>
    <w:rsid w:val="00EF49DF"/>
    <w:rsid w:val="00EF6F27"/>
    <w:rsid w:val="00F02B96"/>
    <w:rsid w:val="00F07088"/>
    <w:rsid w:val="00F07A9C"/>
    <w:rsid w:val="00F158C5"/>
    <w:rsid w:val="00F212BB"/>
    <w:rsid w:val="00F24A56"/>
    <w:rsid w:val="00F26D9E"/>
    <w:rsid w:val="00F3380D"/>
    <w:rsid w:val="00F35C06"/>
    <w:rsid w:val="00F40FAA"/>
    <w:rsid w:val="00F45B8B"/>
    <w:rsid w:val="00F518FD"/>
    <w:rsid w:val="00F5531C"/>
    <w:rsid w:val="00F556CA"/>
    <w:rsid w:val="00F557FE"/>
    <w:rsid w:val="00F56A15"/>
    <w:rsid w:val="00F57916"/>
    <w:rsid w:val="00F57EC7"/>
    <w:rsid w:val="00F6254C"/>
    <w:rsid w:val="00F65080"/>
    <w:rsid w:val="00F65E33"/>
    <w:rsid w:val="00F671B3"/>
    <w:rsid w:val="00F70665"/>
    <w:rsid w:val="00F7414B"/>
    <w:rsid w:val="00F75F3E"/>
    <w:rsid w:val="00F767D5"/>
    <w:rsid w:val="00F81C5D"/>
    <w:rsid w:val="00F867CE"/>
    <w:rsid w:val="00F90D86"/>
    <w:rsid w:val="00F92D9D"/>
    <w:rsid w:val="00FA098A"/>
    <w:rsid w:val="00FA7313"/>
    <w:rsid w:val="00FA75E6"/>
    <w:rsid w:val="00FB1F3B"/>
    <w:rsid w:val="00FC5276"/>
    <w:rsid w:val="00FD0B36"/>
    <w:rsid w:val="00FE33B9"/>
    <w:rsid w:val="00FE35F7"/>
    <w:rsid w:val="00FE48D6"/>
    <w:rsid w:val="00FE601B"/>
    <w:rsid w:val="00FF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5601">
      <o:colormru v:ext="edit" colors="#df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85E56"/>
  </w:style>
  <w:style w:type="paragraph" w:styleId="berschrift1">
    <w:name w:val="heading 1"/>
    <w:basedOn w:val="Standard"/>
    <w:next w:val="Standard"/>
    <w:qFormat/>
    <w:rsid w:val="002912CE"/>
    <w:pPr>
      <w:keepNext/>
      <w:outlineLvl w:val="0"/>
    </w:pPr>
    <w:rPr>
      <w:rFonts w:ascii="Courier New" w:hAnsi="Courier New" w:cs="Courier New"/>
      <w:b/>
      <w:bCs/>
      <w:color w:val="008000"/>
      <w:sz w:val="24"/>
    </w:rPr>
  </w:style>
  <w:style w:type="paragraph" w:styleId="berschrift2">
    <w:name w:val="heading 2"/>
    <w:basedOn w:val="Standard"/>
    <w:next w:val="Standard"/>
    <w:qFormat/>
    <w:rsid w:val="002912CE"/>
    <w:pPr>
      <w:keepNext/>
      <w:outlineLvl w:val="1"/>
    </w:pPr>
    <w:rPr>
      <w:b/>
      <w:bCs/>
      <w:sz w:val="18"/>
    </w:rPr>
  </w:style>
  <w:style w:type="paragraph" w:styleId="berschrift3">
    <w:name w:val="heading 3"/>
    <w:basedOn w:val="Standard"/>
    <w:next w:val="Standard"/>
    <w:qFormat/>
    <w:rsid w:val="002912CE"/>
    <w:pPr>
      <w:keepNext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2912CE"/>
    <w:pPr>
      <w:keepNext/>
      <w:spacing w:line="360" w:lineRule="auto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rsid w:val="002912CE"/>
    <w:pPr>
      <w:keepNext/>
      <w:outlineLvl w:val="4"/>
    </w:pPr>
    <w:rPr>
      <w:rFonts w:ascii="Courier New" w:hAnsi="Courier New" w:cs="Courier New"/>
      <w:b/>
      <w:bCs/>
      <w:color w:val="008000"/>
      <w:sz w:val="28"/>
    </w:rPr>
  </w:style>
  <w:style w:type="paragraph" w:styleId="berschrift6">
    <w:name w:val="heading 6"/>
    <w:basedOn w:val="Standard"/>
    <w:next w:val="Standard"/>
    <w:qFormat/>
    <w:rsid w:val="002912CE"/>
    <w:pPr>
      <w:keepNext/>
      <w:outlineLvl w:val="5"/>
    </w:pPr>
    <w:rPr>
      <w:rFonts w:ascii="Verdana" w:hAnsi="Verdana"/>
      <w:b/>
      <w:bCs/>
      <w:noProof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912C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912CE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rsid w:val="002912CE"/>
    <w:pPr>
      <w:numPr>
        <w:numId w:val="1"/>
      </w:numPr>
      <w:spacing w:line="312" w:lineRule="auto"/>
    </w:pPr>
    <w:rPr>
      <w:rFonts w:ascii="Arial Narrow" w:hAnsi="Arial Narrow"/>
      <w:b/>
      <w:sz w:val="28"/>
      <w:u w:val="single"/>
    </w:rPr>
  </w:style>
  <w:style w:type="character" w:styleId="Seitenzahl">
    <w:name w:val="page number"/>
    <w:basedOn w:val="Absatz-Standardschriftart"/>
    <w:rsid w:val="002912CE"/>
  </w:style>
  <w:style w:type="paragraph" w:customStyle="1" w:styleId="Ausbildung">
    <w:name w:val="Ausbildung"/>
    <w:basedOn w:val="Standard"/>
    <w:rsid w:val="002912CE"/>
    <w:pPr>
      <w:numPr>
        <w:numId w:val="2"/>
      </w:numPr>
    </w:pPr>
    <w:rPr>
      <w:rFonts w:ascii="Arial" w:hAnsi="Arial"/>
    </w:rPr>
  </w:style>
  <w:style w:type="paragraph" w:styleId="Textkrper">
    <w:name w:val="Body Text"/>
    <w:basedOn w:val="Standard"/>
    <w:rsid w:val="002912CE"/>
    <w:pPr>
      <w:spacing w:line="360" w:lineRule="auto"/>
    </w:pPr>
    <w:rPr>
      <w:sz w:val="24"/>
    </w:rPr>
  </w:style>
  <w:style w:type="paragraph" w:styleId="Textkrper2">
    <w:name w:val="Body Text 2"/>
    <w:basedOn w:val="Standard"/>
    <w:rsid w:val="002912CE"/>
    <w:pPr>
      <w:jc w:val="center"/>
    </w:pPr>
    <w:rPr>
      <w:color w:val="808080"/>
    </w:rPr>
  </w:style>
  <w:style w:type="paragraph" w:styleId="Textkrper3">
    <w:name w:val="Body Text 3"/>
    <w:basedOn w:val="Standard"/>
    <w:rsid w:val="002912CE"/>
    <w:pPr>
      <w:jc w:val="center"/>
    </w:pPr>
    <w:rPr>
      <w:b/>
      <w:bCs/>
      <w:color w:val="008000"/>
      <w:sz w:val="18"/>
    </w:rPr>
  </w:style>
  <w:style w:type="character" w:styleId="Fett">
    <w:name w:val="Strong"/>
    <w:qFormat/>
    <w:rsid w:val="002912CE"/>
    <w:rPr>
      <w:b/>
      <w:bCs/>
    </w:rPr>
  </w:style>
  <w:style w:type="paragraph" w:styleId="StandardWeb">
    <w:name w:val="Normal (Web)"/>
    <w:basedOn w:val="Standard"/>
    <w:rsid w:val="002912C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rsid w:val="00C05552"/>
    <w:rPr>
      <w:rFonts w:ascii="Arial Narrow" w:hAnsi="Arial Narrow"/>
      <w:color w:val="595959"/>
      <w:sz w:val="24"/>
      <w:u w:val="single"/>
    </w:rPr>
  </w:style>
  <w:style w:type="character" w:styleId="BesuchterHyperlink">
    <w:name w:val="FollowedHyperlink"/>
    <w:rsid w:val="00C05552"/>
    <w:rPr>
      <w:color w:val="595959"/>
      <w:u w:val="single"/>
    </w:rPr>
  </w:style>
  <w:style w:type="paragraph" w:styleId="Textkrper-Zeileneinzug">
    <w:name w:val="Body Text Indent"/>
    <w:basedOn w:val="Standard"/>
    <w:rsid w:val="002912CE"/>
    <w:pPr>
      <w:spacing w:line="312" w:lineRule="auto"/>
      <w:ind w:left="1701"/>
    </w:pPr>
    <w:rPr>
      <w:rFonts w:ascii="Arial Unicode MS" w:eastAsia="Arial Unicode MS" w:hAnsi="Arial Unicode MS" w:cs="Arial Unicode MS"/>
      <w:b/>
      <w:bCs/>
      <w:color w:val="008000"/>
      <w:szCs w:val="24"/>
    </w:rPr>
  </w:style>
  <w:style w:type="paragraph" w:customStyle="1" w:styleId="Briefkopfadresse">
    <w:name w:val="Briefkopfadresse"/>
    <w:basedOn w:val="Standard"/>
    <w:rsid w:val="006E71A2"/>
    <w:rPr>
      <w:rFonts w:ascii="Times New Roman" w:hAnsi="Times New Roman"/>
      <w:sz w:val="24"/>
      <w:szCs w:val="24"/>
    </w:rPr>
  </w:style>
  <w:style w:type="table" w:styleId="Tabellenraster">
    <w:name w:val="Table Grid"/>
    <w:basedOn w:val="NormaleTabelle"/>
    <w:rsid w:val="002C6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B2B85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7B2B85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1E4CF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E4CF9"/>
  </w:style>
  <w:style w:type="character" w:customStyle="1" w:styleId="KommentartextZchn">
    <w:name w:val="Kommentartext Zchn"/>
    <w:basedOn w:val="Absatz-Standardschriftart"/>
    <w:link w:val="Kommentartext"/>
    <w:rsid w:val="001E4CF9"/>
  </w:style>
  <w:style w:type="paragraph" w:styleId="Kommentarthema">
    <w:name w:val="annotation subject"/>
    <w:basedOn w:val="Kommentartext"/>
    <w:next w:val="Kommentartext"/>
    <w:link w:val="KommentarthemaZchn"/>
    <w:rsid w:val="001E4CF9"/>
    <w:rPr>
      <w:b/>
      <w:bCs/>
    </w:rPr>
  </w:style>
  <w:style w:type="character" w:customStyle="1" w:styleId="KommentarthemaZchn">
    <w:name w:val="Kommentarthema Zchn"/>
    <w:link w:val="Kommentarthema"/>
    <w:rsid w:val="001E4CF9"/>
    <w:rPr>
      <w:b/>
      <w:bCs/>
    </w:rPr>
  </w:style>
  <w:style w:type="paragraph" w:styleId="Listenabsatz">
    <w:name w:val="List Paragraph"/>
    <w:basedOn w:val="Standard"/>
    <w:uiPriority w:val="34"/>
    <w:qFormat/>
    <w:rsid w:val="00656B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85E56"/>
  </w:style>
  <w:style w:type="paragraph" w:styleId="berschrift1">
    <w:name w:val="heading 1"/>
    <w:basedOn w:val="Standard"/>
    <w:next w:val="Standard"/>
    <w:qFormat/>
    <w:rsid w:val="002912CE"/>
    <w:pPr>
      <w:keepNext/>
      <w:outlineLvl w:val="0"/>
    </w:pPr>
    <w:rPr>
      <w:rFonts w:ascii="Courier New" w:hAnsi="Courier New" w:cs="Courier New"/>
      <w:b/>
      <w:bCs/>
      <w:color w:val="008000"/>
      <w:sz w:val="24"/>
    </w:rPr>
  </w:style>
  <w:style w:type="paragraph" w:styleId="berschrift2">
    <w:name w:val="heading 2"/>
    <w:basedOn w:val="Standard"/>
    <w:next w:val="Standard"/>
    <w:qFormat/>
    <w:rsid w:val="002912CE"/>
    <w:pPr>
      <w:keepNext/>
      <w:outlineLvl w:val="1"/>
    </w:pPr>
    <w:rPr>
      <w:b/>
      <w:bCs/>
      <w:sz w:val="18"/>
    </w:rPr>
  </w:style>
  <w:style w:type="paragraph" w:styleId="berschrift3">
    <w:name w:val="heading 3"/>
    <w:basedOn w:val="Standard"/>
    <w:next w:val="Standard"/>
    <w:qFormat/>
    <w:rsid w:val="002912CE"/>
    <w:pPr>
      <w:keepNext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2912CE"/>
    <w:pPr>
      <w:keepNext/>
      <w:spacing w:line="360" w:lineRule="auto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rsid w:val="002912CE"/>
    <w:pPr>
      <w:keepNext/>
      <w:outlineLvl w:val="4"/>
    </w:pPr>
    <w:rPr>
      <w:rFonts w:ascii="Courier New" w:hAnsi="Courier New" w:cs="Courier New"/>
      <w:b/>
      <w:bCs/>
      <w:color w:val="008000"/>
      <w:sz w:val="28"/>
    </w:rPr>
  </w:style>
  <w:style w:type="paragraph" w:styleId="berschrift6">
    <w:name w:val="heading 6"/>
    <w:basedOn w:val="Standard"/>
    <w:next w:val="Standard"/>
    <w:qFormat/>
    <w:rsid w:val="002912CE"/>
    <w:pPr>
      <w:keepNext/>
      <w:outlineLvl w:val="5"/>
    </w:pPr>
    <w:rPr>
      <w:rFonts w:ascii="Verdana" w:hAnsi="Verdana"/>
      <w:b/>
      <w:bCs/>
      <w:noProof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912C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912CE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rsid w:val="002912CE"/>
    <w:pPr>
      <w:numPr>
        <w:numId w:val="1"/>
      </w:numPr>
      <w:spacing w:line="312" w:lineRule="auto"/>
    </w:pPr>
    <w:rPr>
      <w:rFonts w:ascii="Arial Narrow" w:hAnsi="Arial Narrow"/>
      <w:b/>
      <w:sz w:val="28"/>
      <w:u w:val="single"/>
    </w:rPr>
  </w:style>
  <w:style w:type="character" w:styleId="Seitenzahl">
    <w:name w:val="page number"/>
    <w:basedOn w:val="Absatz-Standardschriftart"/>
    <w:rsid w:val="002912CE"/>
  </w:style>
  <w:style w:type="paragraph" w:customStyle="1" w:styleId="Ausbildung">
    <w:name w:val="Ausbildung"/>
    <w:basedOn w:val="Standard"/>
    <w:rsid w:val="002912CE"/>
    <w:pPr>
      <w:numPr>
        <w:numId w:val="2"/>
      </w:numPr>
    </w:pPr>
    <w:rPr>
      <w:rFonts w:ascii="Arial" w:hAnsi="Arial"/>
    </w:rPr>
  </w:style>
  <w:style w:type="paragraph" w:styleId="Textkrper">
    <w:name w:val="Body Text"/>
    <w:basedOn w:val="Standard"/>
    <w:rsid w:val="002912CE"/>
    <w:pPr>
      <w:spacing w:line="360" w:lineRule="auto"/>
    </w:pPr>
    <w:rPr>
      <w:sz w:val="24"/>
    </w:rPr>
  </w:style>
  <w:style w:type="paragraph" w:styleId="Textkrper2">
    <w:name w:val="Body Text 2"/>
    <w:basedOn w:val="Standard"/>
    <w:rsid w:val="002912CE"/>
    <w:pPr>
      <w:jc w:val="center"/>
    </w:pPr>
    <w:rPr>
      <w:color w:val="808080"/>
    </w:rPr>
  </w:style>
  <w:style w:type="paragraph" w:styleId="Textkrper3">
    <w:name w:val="Body Text 3"/>
    <w:basedOn w:val="Standard"/>
    <w:rsid w:val="002912CE"/>
    <w:pPr>
      <w:jc w:val="center"/>
    </w:pPr>
    <w:rPr>
      <w:b/>
      <w:bCs/>
      <w:color w:val="008000"/>
      <w:sz w:val="18"/>
    </w:rPr>
  </w:style>
  <w:style w:type="character" w:styleId="Fett">
    <w:name w:val="Strong"/>
    <w:qFormat/>
    <w:rsid w:val="002912CE"/>
    <w:rPr>
      <w:b/>
      <w:bCs/>
    </w:rPr>
  </w:style>
  <w:style w:type="paragraph" w:styleId="StandardWeb">
    <w:name w:val="Normal (Web)"/>
    <w:basedOn w:val="Standard"/>
    <w:rsid w:val="002912C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rsid w:val="00C05552"/>
    <w:rPr>
      <w:rFonts w:ascii="Arial Narrow" w:hAnsi="Arial Narrow"/>
      <w:color w:val="595959"/>
      <w:sz w:val="24"/>
      <w:u w:val="single"/>
    </w:rPr>
  </w:style>
  <w:style w:type="character" w:styleId="BesuchterHyperlink">
    <w:name w:val="FollowedHyperlink"/>
    <w:rsid w:val="00C05552"/>
    <w:rPr>
      <w:color w:val="595959"/>
      <w:u w:val="single"/>
    </w:rPr>
  </w:style>
  <w:style w:type="paragraph" w:styleId="Textkrper-Zeileneinzug">
    <w:name w:val="Body Text Indent"/>
    <w:basedOn w:val="Standard"/>
    <w:rsid w:val="002912CE"/>
    <w:pPr>
      <w:spacing w:line="312" w:lineRule="auto"/>
      <w:ind w:left="1701"/>
    </w:pPr>
    <w:rPr>
      <w:rFonts w:ascii="Arial Unicode MS" w:eastAsia="Arial Unicode MS" w:hAnsi="Arial Unicode MS" w:cs="Arial Unicode MS"/>
      <w:b/>
      <w:bCs/>
      <w:color w:val="008000"/>
      <w:szCs w:val="24"/>
    </w:rPr>
  </w:style>
  <w:style w:type="paragraph" w:customStyle="1" w:styleId="Briefkopfadresse">
    <w:name w:val="Briefkopfadresse"/>
    <w:basedOn w:val="Standard"/>
    <w:rsid w:val="006E71A2"/>
    <w:rPr>
      <w:rFonts w:ascii="Times New Roman" w:hAnsi="Times New Roman"/>
      <w:sz w:val="24"/>
      <w:szCs w:val="24"/>
    </w:rPr>
  </w:style>
  <w:style w:type="table" w:styleId="Tabellenraster">
    <w:name w:val="Table Grid"/>
    <w:basedOn w:val="NormaleTabelle"/>
    <w:rsid w:val="002C6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B2B85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7B2B85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1E4CF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E4CF9"/>
  </w:style>
  <w:style w:type="character" w:customStyle="1" w:styleId="KommentartextZchn">
    <w:name w:val="Kommentartext Zchn"/>
    <w:basedOn w:val="Absatz-Standardschriftart"/>
    <w:link w:val="Kommentartext"/>
    <w:rsid w:val="001E4CF9"/>
  </w:style>
  <w:style w:type="paragraph" w:styleId="Kommentarthema">
    <w:name w:val="annotation subject"/>
    <w:basedOn w:val="Kommentartext"/>
    <w:next w:val="Kommentartext"/>
    <w:link w:val="KommentarthemaZchn"/>
    <w:rsid w:val="001E4CF9"/>
    <w:rPr>
      <w:b/>
      <w:bCs/>
    </w:rPr>
  </w:style>
  <w:style w:type="character" w:customStyle="1" w:styleId="KommentarthemaZchn">
    <w:name w:val="Kommentarthema Zchn"/>
    <w:link w:val="Kommentarthema"/>
    <w:rsid w:val="001E4CF9"/>
    <w:rPr>
      <w:b/>
      <w:bCs/>
    </w:rPr>
  </w:style>
  <w:style w:type="paragraph" w:styleId="Listenabsatz">
    <w:name w:val="List Paragraph"/>
    <w:basedOn w:val="Standard"/>
    <w:uiPriority w:val="34"/>
    <w:qFormat/>
    <w:rsid w:val="00656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6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lumen-risse.d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blumen-risse.d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fdf.de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df.d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il.PURE.000\AppData\Roaming\Microsoft\Templates\PURE%20Konzeptseite%202015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E9CC0-6C47-4F3A-A7D4-7C5C9C334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PURE Konzeptseite 2015</Template>
  <TotalTime>0</TotalTime>
  <Pages>3</Pages>
  <Words>497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3773</CharactersWithSpaces>
  <SharedDoc>false</SharedDoc>
  <HLinks>
    <vt:vector size="18" baseType="variant">
      <vt:variant>
        <vt:i4>2424895</vt:i4>
      </vt:variant>
      <vt:variant>
        <vt:i4>3</vt:i4>
      </vt:variant>
      <vt:variant>
        <vt:i4>0</vt:i4>
      </vt:variant>
      <vt:variant>
        <vt:i4>5</vt:i4>
      </vt:variant>
      <vt:variant>
        <vt:lpwstr>http://www.blumen-risse.de/</vt:lpwstr>
      </vt:variant>
      <vt:variant>
        <vt:lpwstr/>
      </vt:variant>
      <vt:variant>
        <vt:i4>2424895</vt:i4>
      </vt:variant>
      <vt:variant>
        <vt:i4>0</vt:i4>
      </vt:variant>
      <vt:variant>
        <vt:i4>0</vt:i4>
      </vt:variant>
      <vt:variant>
        <vt:i4>5</vt:i4>
      </vt:variant>
      <vt:variant>
        <vt:lpwstr>http://www.blumen-risse.de/</vt:lpwstr>
      </vt:variant>
      <vt:variant>
        <vt:lpwstr/>
      </vt:variant>
      <vt:variant>
        <vt:i4>6291583</vt:i4>
      </vt:variant>
      <vt:variant>
        <vt:i4>0</vt:i4>
      </vt:variant>
      <vt:variant>
        <vt:i4>0</vt:i4>
      </vt:variant>
      <vt:variant>
        <vt:i4>5</vt:i4>
      </vt:variant>
      <vt:variant>
        <vt:lpwstr>http://www.fdf.de/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Reil</dc:creator>
  <cp:lastModifiedBy>Lena Reil</cp:lastModifiedBy>
  <cp:revision>9</cp:revision>
  <cp:lastPrinted>2015-07-14T14:51:00Z</cp:lastPrinted>
  <dcterms:created xsi:type="dcterms:W3CDTF">2015-07-15T07:14:00Z</dcterms:created>
  <dcterms:modified xsi:type="dcterms:W3CDTF">2015-07-15T07:26:00Z</dcterms:modified>
</cp:coreProperties>
</file>